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275" w:rsidRPr="00E61D12" w:rsidRDefault="00E61A55" w:rsidP="00E61D12">
      <w:pPr>
        <w:tabs>
          <w:tab w:val="left" w:pos="1560"/>
          <w:tab w:val="left" w:pos="5954"/>
          <w:tab w:val="left" w:pos="6180"/>
        </w:tabs>
        <w:spacing w:before="70"/>
        <w:ind w:left="5954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0" locked="0" layoutInCell="1" allowOverlap="1" wp14:anchorId="1F47452B" wp14:editId="0C354682">
            <wp:simplePos x="0" y="0"/>
            <wp:positionH relativeFrom="column">
              <wp:posOffset>-340360</wp:posOffset>
            </wp:positionH>
            <wp:positionV relativeFrom="paragraph">
              <wp:posOffset>40640</wp:posOffset>
            </wp:positionV>
            <wp:extent cx="2324100" cy="1047750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326BBD7" wp14:editId="400105E4">
                <wp:simplePos x="0" y="0"/>
                <wp:positionH relativeFrom="column">
                  <wp:posOffset>2122805</wp:posOffset>
                </wp:positionH>
                <wp:positionV relativeFrom="paragraph">
                  <wp:posOffset>-215265</wp:posOffset>
                </wp:positionV>
                <wp:extent cx="1410970" cy="1932305"/>
                <wp:effectExtent l="0" t="0" r="0" b="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0970" cy="1932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5DE9" w:rsidRDefault="00345DE9" w:rsidP="004060CF">
                            <w:pPr>
                              <w:pStyle w:val="Titre1"/>
                              <w:ind w:left="0"/>
                              <w:jc w:val="right"/>
                              <w:rPr>
                                <w:sz w:val="18"/>
                              </w:rPr>
                            </w:pP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345DE9" w:rsidRDefault="00345DE9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Téléphone</w:t>
                            </w:r>
                          </w:p>
                          <w:p w:rsidR="00345DE9" w:rsidRDefault="00345DE9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02.35.67.31.31  </w:t>
                            </w:r>
                          </w:p>
                          <w:p w:rsidR="00345DE9" w:rsidRDefault="00345DE9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Mél. </w:t>
                            </w:r>
                          </w:p>
                          <w:p w:rsidR="00345DE9" w:rsidRDefault="00572FB2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hyperlink r:id="rId9" w:history="1">
                              <w:r w:rsidR="000B1252" w:rsidRPr="005A5225">
                                <w:rPr>
                                  <w:rStyle w:val="Lienhypertexte"/>
                                  <w:rFonts w:ascii="Arial Narrow" w:hAnsi="Arial Narrow"/>
                                  <w:sz w:val="16"/>
                                </w:rPr>
                                <w:t>0762836v@ac-normandie.fr</w:t>
                              </w:r>
                            </w:hyperlink>
                          </w:p>
                          <w:p w:rsidR="00345DE9" w:rsidRDefault="00345DE9" w:rsidP="006B76A3">
                            <w:pPr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345DE9" w:rsidRDefault="00345DE9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B.P. 4</w:t>
                            </w:r>
                          </w:p>
                          <w:p w:rsidR="00345DE9" w:rsidRDefault="00345DE9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 xml:space="preserve">Chemin des Coquereaux </w:t>
                            </w:r>
                          </w:p>
                          <w:p w:rsidR="00345DE9" w:rsidRDefault="00345DE9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76530 GRAND-COURONNE</w:t>
                            </w:r>
                          </w:p>
                          <w:p w:rsidR="00345DE9" w:rsidRDefault="00345DE9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</w:p>
                          <w:p w:rsidR="00345DE9" w:rsidRDefault="00572FB2" w:rsidP="006B76A3">
                            <w:pPr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hyperlink r:id="rId10" w:history="1">
                              <w:r w:rsidR="000B1252" w:rsidRPr="005A5225">
                                <w:rPr>
                                  <w:rStyle w:val="Lienhypertexte"/>
                                  <w:rFonts w:ascii="Arial Narrow" w:hAnsi="Arial Narrow"/>
                                  <w:sz w:val="16"/>
                                </w:rPr>
                                <w:t>https://leger-lyc.spip.ac-rouen.fr/</w:t>
                              </w:r>
                            </w:hyperlink>
                          </w:p>
                          <w:p w:rsidR="000B1252" w:rsidRDefault="000B1252" w:rsidP="006B76A3">
                            <w:pPr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345DE9" w:rsidRDefault="00345D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345DE9" w:rsidRDefault="00345DE9" w:rsidP="00E61D12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345DE9" w:rsidRDefault="00345D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345DE9" w:rsidRDefault="00345DE9" w:rsidP="004060CF">
                            <w:pPr>
                              <w:pStyle w:val="Titre1"/>
                              <w:jc w:val="right"/>
                            </w:pPr>
                            <w:r>
                              <w:t>oratzDivision</w:t>
                            </w:r>
                          </w:p>
                          <w:p w:rsidR="00345DE9" w:rsidRDefault="00345D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Dossier  suivi par</w:t>
                            </w: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Prénom Nom</w:t>
                            </w: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Téléphone</w:t>
                            </w: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02 35 14  xx  xx </w:t>
                            </w: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Fax</w:t>
                            </w: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02 35 14 xx xx</w:t>
                            </w: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Mél. </w:t>
                            </w: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prénom.nom</w:t>
                            </w: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@ac-rouen.fr</w:t>
                            </w:r>
                          </w:p>
                          <w:p w:rsidR="00345DE9" w:rsidRDefault="00345D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345DE9" w:rsidRDefault="00345D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25 rue de Fontenelle</w:t>
                            </w:r>
                          </w:p>
                          <w:p w:rsidR="00345DE9" w:rsidRDefault="00345D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76037 Rouen cedex 1</w:t>
                            </w:r>
                          </w:p>
                          <w:p w:rsidR="00345DE9" w:rsidRDefault="00345DE9" w:rsidP="004060C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26BBD7" id="Rectangle 2" o:spid="_x0000_s1026" style="position:absolute;left:0;text-align:left;margin-left:167.15pt;margin-top:-16.95pt;width:111.1pt;height:152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" stroked="f" strokeweight="0">
                <v:textbox inset="0,0,0,0">
                  <w:txbxContent>
                    <w:p w:rsidR="00345DE9" w:rsidRDefault="00345DE9" w:rsidP="004060CF">
                      <w:pPr>
                        <w:pStyle w:val="Titre1"/>
                        <w:ind w:left="0"/>
                        <w:jc w:val="right"/>
                        <w:rPr>
                          <w:sz w:val="18"/>
                        </w:rPr>
                      </w:pP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345DE9" w:rsidRDefault="00345DE9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Téléphone</w:t>
                      </w:r>
                    </w:p>
                    <w:p w:rsidR="00345DE9" w:rsidRDefault="00345DE9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02.35.67.31.31  </w:t>
                      </w:r>
                    </w:p>
                    <w:p w:rsidR="00345DE9" w:rsidRDefault="00345DE9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Mél. </w:t>
                      </w:r>
                    </w:p>
                    <w:p w:rsidR="00345DE9" w:rsidRDefault="006D2EF0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hyperlink r:id="rId11" w:history="1">
                        <w:r w:rsidR="000B1252" w:rsidRPr="005A5225">
                          <w:rPr>
                            <w:rStyle w:val="Lienhypertexte"/>
                            <w:rFonts w:ascii="Arial Narrow" w:hAnsi="Arial Narrow"/>
                            <w:sz w:val="16"/>
                          </w:rPr>
                          <w:t>0762836v@ac-normandie.fr</w:t>
                        </w:r>
                      </w:hyperlink>
                    </w:p>
                    <w:p w:rsidR="00345DE9" w:rsidRDefault="00345DE9" w:rsidP="006B76A3">
                      <w:pPr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345DE9" w:rsidRDefault="00345DE9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B.P. 4</w:t>
                      </w:r>
                    </w:p>
                    <w:p w:rsidR="00345DE9" w:rsidRDefault="00345DE9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 xml:space="preserve">Chemin des Coquereaux </w:t>
                      </w:r>
                    </w:p>
                    <w:p w:rsidR="00345DE9" w:rsidRDefault="00345DE9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76530 GRAND-COURONNE</w:t>
                      </w:r>
                    </w:p>
                    <w:p w:rsidR="00345DE9" w:rsidRDefault="00345DE9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</w:p>
                    <w:p w:rsidR="00345DE9" w:rsidRDefault="006D2EF0" w:rsidP="006B76A3">
                      <w:pPr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hyperlink r:id="rId12" w:history="1">
                        <w:r w:rsidR="000B1252" w:rsidRPr="005A5225">
                          <w:rPr>
                            <w:rStyle w:val="Lienhypertexte"/>
                            <w:rFonts w:ascii="Arial Narrow" w:hAnsi="Arial Narrow"/>
                            <w:sz w:val="16"/>
                          </w:rPr>
                          <w:t>https://leger-lyc.spip.ac-rouen.fr/</w:t>
                        </w:r>
                      </w:hyperlink>
                    </w:p>
                    <w:p w:rsidR="000B1252" w:rsidRDefault="000B1252" w:rsidP="006B76A3">
                      <w:pPr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345DE9" w:rsidRDefault="00345D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345DE9" w:rsidRDefault="00345DE9" w:rsidP="00E61D12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345DE9" w:rsidRDefault="00345D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345DE9" w:rsidRDefault="00345DE9" w:rsidP="004060CF">
                      <w:pPr>
                        <w:pStyle w:val="Titre1"/>
                        <w:jc w:val="right"/>
                      </w:pPr>
                      <w:r>
                        <w:t>oratzDivision</w:t>
                      </w:r>
                    </w:p>
                    <w:p w:rsidR="00345DE9" w:rsidRDefault="00345D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</w:rPr>
                      </w:pP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Dossier  suivi par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Prénom Nom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Téléphone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02 35 14  xx  xx 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Fax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02 35 14 xx xx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Mél. 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prénom.nom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@ac-rouen.fr</w:t>
                      </w:r>
                    </w:p>
                    <w:p w:rsidR="00345DE9" w:rsidRDefault="00345D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345DE9" w:rsidRDefault="00345D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25 rue de Fontenelle</w:t>
                      </w:r>
                    </w:p>
                    <w:p w:rsidR="00345DE9" w:rsidRDefault="00345D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76037 Rouen cedex 1</w:t>
                      </w:r>
                    </w:p>
                    <w:p w:rsidR="00345DE9" w:rsidRDefault="00345DE9" w:rsidP="004060CF"/>
                  </w:txbxContent>
                </v:textbox>
              </v:rect>
            </w:pict>
          </mc:Fallback>
        </mc:AlternateContent>
      </w:r>
      <w:r w:rsidR="00DA3C6A" w:rsidRPr="006B76A3">
        <w:rPr>
          <w:rFonts w:ascii="Arial" w:hAnsi="Arial"/>
          <w:noProof/>
        </w:rPr>
        <w:drawing>
          <wp:inline distT="0" distB="0" distL="0" distR="0">
            <wp:extent cx="1212397" cy="820993"/>
            <wp:effectExtent l="19050" t="0" r="6803" b="0"/>
            <wp:docPr id="12" name="Image 1" descr="Logo F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L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03C" w:rsidRDefault="0042103C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6B76A3" w:rsidRDefault="006B76A3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6B76A3" w:rsidRDefault="006B76A3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DA3C6A" w:rsidRDefault="00DA3C6A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3A2CBF" w:rsidRDefault="003A2CBF" w:rsidP="005B3E5B">
      <w:pPr>
        <w:tabs>
          <w:tab w:val="left" w:pos="1560"/>
        </w:tabs>
        <w:rPr>
          <w:rFonts w:ascii="Arial" w:hAnsi="Arial"/>
        </w:rPr>
      </w:pPr>
    </w:p>
    <w:p w:rsidR="002F1790" w:rsidRDefault="002F1790" w:rsidP="005B3E5B">
      <w:pPr>
        <w:tabs>
          <w:tab w:val="left" w:pos="1560"/>
        </w:tabs>
        <w:rPr>
          <w:rFonts w:ascii="Arial" w:hAnsi="Arial"/>
        </w:rPr>
      </w:pPr>
    </w:p>
    <w:p w:rsidR="009C12F1" w:rsidRDefault="009C12F1" w:rsidP="005B3E5B">
      <w:pPr>
        <w:tabs>
          <w:tab w:val="left" w:pos="1560"/>
        </w:tabs>
        <w:rPr>
          <w:rFonts w:ascii="Arial" w:hAnsi="Arial"/>
        </w:rPr>
      </w:pPr>
    </w:p>
    <w:p w:rsidR="004060CF" w:rsidRDefault="0035728A" w:rsidP="004D74A2">
      <w:pPr>
        <w:tabs>
          <w:tab w:val="left" w:pos="1560"/>
          <w:tab w:val="left" w:pos="6180"/>
        </w:tabs>
        <w:ind w:left="5954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202</w:t>
      </w:r>
      <w:r w:rsidR="00D028D4">
        <w:rPr>
          <w:rFonts w:ascii="Arial" w:hAnsi="Arial"/>
          <w:sz w:val="24"/>
          <w:szCs w:val="24"/>
        </w:rPr>
        <w:t>6-2027</w:t>
      </w:r>
    </w:p>
    <w:p w:rsidR="009C12F1" w:rsidRPr="009C12F1" w:rsidRDefault="009C12F1" w:rsidP="00AD1581">
      <w:pPr>
        <w:tabs>
          <w:tab w:val="left" w:pos="1560"/>
          <w:tab w:val="left" w:pos="6180"/>
        </w:tabs>
        <w:rPr>
          <w:rFonts w:ascii="Arial" w:hAnsi="Arial"/>
          <w:sz w:val="24"/>
          <w:szCs w:val="24"/>
        </w:rPr>
      </w:pPr>
    </w:p>
    <w:p w:rsidR="004D74A2" w:rsidRDefault="00DC53CE" w:rsidP="00C72FE8">
      <w:pPr>
        <w:tabs>
          <w:tab w:val="left" w:pos="5954"/>
        </w:tabs>
        <w:ind w:left="142"/>
        <w:rPr>
          <w:rFonts w:ascii="Arial" w:hAnsi="Arial"/>
          <w:b/>
          <w:bCs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3772308</wp:posOffset>
                </wp:positionH>
                <wp:positionV relativeFrom="paragraph">
                  <wp:posOffset>74257</wp:posOffset>
                </wp:positionV>
                <wp:extent cx="2351405" cy="1607858"/>
                <wp:effectExtent l="0" t="0" r="10795" b="1143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1405" cy="16078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28D4" w:rsidRPr="008136DB" w:rsidRDefault="00D028D4" w:rsidP="00D028D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BAC Professionnel</w:t>
                            </w:r>
                          </w:p>
                          <w:p w:rsidR="00D028D4" w:rsidRDefault="00D028D4" w:rsidP="00D028D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2669F3">
                              <w:rPr>
                                <w:b/>
                                <w:sz w:val="28"/>
                                <w:szCs w:val="28"/>
                              </w:rPr>
                              <w:t>Maintenance Environnementale et Propreté des Espaces Urbains</w:t>
                            </w:r>
                          </w:p>
                          <w:p w:rsidR="00D028D4" w:rsidRDefault="00D028D4" w:rsidP="00D028D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D028D4" w:rsidRDefault="00D028D4" w:rsidP="00D028D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(1 MEPEU)</w:t>
                            </w:r>
                          </w:p>
                          <w:p w:rsidR="00345DE9" w:rsidRPr="0022354C" w:rsidRDefault="00345DE9" w:rsidP="0022354C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297.05pt;margin-top:5.85pt;width:185.15pt;height:12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">
                <v:textbox>
                  <w:txbxContent>
                    <w:p w:rsidR="00D028D4" w:rsidRPr="008136DB" w:rsidRDefault="00D028D4" w:rsidP="00D028D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BAC Professionnel</w:t>
                      </w:r>
                    </w:p>
                    <w:p w:rsidR="00D028D4" w:rsidRDefault="00D028D4" w:rsidP="00D028D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2669F3">
                        <w:rPr>
                          <w:b/>
                          <w:sz w:val="28"/>
                          <w:szCs w:val="28"/>
                        </w:rPr>
                        <w:t>Maintenance Environnementale et Propreté des Espaces Urbains</w:t>
                      </w:r>
                    </w:p>
                    <w:p w:rsidR="00D028D4" w:rsidRDefault="00D028D4" w:rsidP="00D028D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D028D4" w:rsidRDefault="00D028D4" w:rsidP="00D028D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(1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MEPEU)</w:t>
                      </w:r>
                    </w:p>
                    <w:p w:rsidR="00345DE9" w:rsidRPr="0022354C" w:rsidRDefault="00345DE9" w:rsidP="0022354C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1F22" w:rsidRPr="00C866D9">
        <w:rPr>
          <w:rFonts w:ascii="Arial" w:hAnsi="Arial"/>
          <w:b/>
          <w:bCs/>
          <w:noProof/>
        </w:rPr>
        <w:drawing>
          <wp:inline distT="0" distB="0" distL="0" distR="0">
            <wp:extent cx="1409700" cy="1318260"/>
            <wp:effectExtent l="19050" t="0" r="0" b="0"/>
            <wp:docPr id="6" name="Image 1" descr="https://www.normandie.fr/sites/default/files/images/region/conseil-regional/logo-region-normandie-rv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https://www.normandie.fr/sites/default/files/images/region/conseil-regional/logo-region-normandie-rvb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31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E8D" w:rsidRDefault="00206E8D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9C12F1" w:rsidRDefault="009C12F1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3E7B43" w:rsidRDefault="003E7B43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C65D50" w:rsidRDefault="00C65D50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C65D50" w:rsidRDefault="00C65D50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tbl>
      <w:tblPr>
        <w:tblStyle w:val="Tableauweb3"/>
        <w:tblW w:w="10243" w:type="dxa"/>
        <w:tblInd w:w="-30" w:type="dxa"/>
        <w:tblLook w:val="04A0" w:firstRow="1" w:lastRow="0" w:firstColumn="1" w:lastColumn="0" w:noHBand="0" w:noVBand="1"/>
      </w:tblPr>
      <w:tblGrid>
        <w:gridCol w:w="1807"/>
        <w:gridCol w:w="2248"/>
        <w:gridCol w:w="1709"/>
        <w:gridCol w:w="1198"/>
        <w:gridCol w:w="2164"/>
        <w:gridCol w:w="1117"/>
      </w:tblGrid>
      <w:tr w:rsidR="006D2EF0" w:rsidRPr="009C12F1" w:rsidTr="00F928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47" w:type="dxa"/>
          </w:tcPr>
          <w:p w:rsidR="006D2EF0" w:rsidRPr="009C12F1" w:rsidRDefault="006D2EF0" w:rsidP="00F92829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Discipline</w:t>
            </w:r>
          </w:p>
          <w:p w:rsidR="006D2EF0" w:rsidRPr="009C12F1" w:rsidRDefault="006D2EF0" w:rsidP="00F92829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208" w:type="dxa"/>
          </w:tcPr>
          <w:p w:rsidR="006D2EF0" w:rsidRPr="009C12F1" w:rsidRDefault="006D2EF0" w:rsidP="00F92829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Titre de l’ouvrage</w:t>
            </w:r>
          </w:p>
          <w:p w:rsidR="006D2EF0" w:rsidRPr="009C12F1" w:rsidRDefault="006D2EF0" w:rsidP="00F92829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669" w:type="dxa"/>
          </w:tcPr>
          <w:p w:rsidR="006D2EF0" w:rsidRPr="009C12F1" w:rsidRDefault="006D2EF0" w:rsidP="00F92829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Auteur(s)</w:t>
            </w:r>
          </w:p>
        </w:tc>
        <w:tc>
          <w:tcPr>
            <w:tcW w:w="1158" w:type="dxa"/>
          </w:tcPr>
          <w:p w:rsidR="006D2EF0" w:rsidRPr="009C12F1" w:rsidRDefault="006D2EF0" w:rsidP="00F92829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Éditeur</w:t>
            </w:r>
          </w:p>
        </w:tc>
        <w:tc>
          <w:tcPr>
            <w:tcW w:w="2124" w:type="dxa"/>
          </w:tcPr>
          <w:p w:rsidR="006D2EF0" w:rsidRPr="009C12F1" w:rsidRDefault="006D2EF0" w:rsidP="00F92829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EAN 13 ou ISBN</w:t>
            </w:r>
          </w:p>
        </w:tc>
        <w:tc>
          <w:tcPr>
            <w:tcW w:w="1057" w:type="dxa"/>
          </w:tcPr>
          <w:p w:rsidR="006D2EF0" w:rsidRPr="009C12F1" w:rsidRDefault="006D2EF0" w:rsidP="00F92829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Prix</w:t>
            </w:r>
          </w:p>
        </w:tc>
      </w:tr>
      <w:tr w:rsidR="00D028D4" w:rsidRPr="00E865FD" w:rsidTr="00F92829">
        <w:tc>
          <w:tcPr>
            <w:tcW w:w="1747" w:type="dxa"/>
          </w:tcPr>
          <w:p w:rsidR="00D028D4" w:rsidRPr="00C65D50" w:rsidRDefault="00D028D4" w:rsidP="00F92829">
            <w:pPr>
              <w:tabs>
                <w:tab w:val="left" w:pos="5954"/>
              </w:tabs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65D50">
              <w:rPr>
                <w:rFonts w:ascii="Arial" w:hAnsi="Arial" w:cs="Arial"/>
                <w:b/>
                <w:bCs/>
                <w:color w:val="000000" w:themeColor="text1"/>
              </w:rPr>
              <w:t>Mathématiques</w:t>
            </w:r>
          </w:p>
        </w:tc>
        <w:tc>
          <w:tcPr>
            <w:tcW w:w="2208" w:type="dxa"/>
          </w:tcPr>
          <w:p w:rsidR="00D028D4" w:rsidRPr="00C65D50" w:rsidRDefault="00D028D4" w:rsidP="00F92829">
            <w:pPr>
              <w:pStyle w:val="Standard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65D50">
              <w:rPr>
                <w:rFonts w:ascii="Arial" w:hAnsi="Arial" w:cs="Arial"/>
                <w:color w:val="000000" w:themeColor="text1"/>
                <w:sz w:val="20"/>
                <w:szCs w:val="20"/>
              </w:rPr>
              <w:t>Mathématiques – Groupement A et B – 1</w:t>
            </w:r>
            <w:r w:rsidRPr="00C65D5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re</w:t>
            </w:r>
            <w:r w:rsidRPr="00C65D5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Bac Pro</w:t>
            </w:r>
            <w:r w:rsidR="00CE2811" w:rsidRPr="00C65D50">
              <w:rPr>
                <w:rFonts w:ascii="Arial" w:hAnsi="Arial" w:cs="Arial"/>
                <w:color w:val="000000" w:themeColor="text1"/>
                <w:sz w:val="20"/>
                <w:szCs w:val="20"/>
              </w:rPr>
              <w:t>-Pochette élève</w:t>
            </w:r>
          </w:p>
        </w:tc>
        <w:tc>
          <w:tcPr>
            <w:tcW w:w="1669" w:type="dxa"/>
          </w:tcPr>
          <w:p w:rsidR="00D028D4" w:rsidRPr="00C65D50" w:rsidRDefault="00CE2811" w:rsidP="00F92829">
            <w:pPr>
              <w:tabs>
                <w:tab w:val="left" w:pos="5954"/>
              </w:tabs>
              <w:rPr>
                <w:rFonts w:ascii="Arial" w:hAnsi="Arial"/>
                <w:bCs/>
                <w:color w:val="000000" w:themeColor="text1"/>
              </w:rPr>
            </w:pPr>
            <w:r w:rsidRPr="00C65D50">
              <w:rPr>
                <w:rFonts w:ascii="Arial" w:hAnsi="Arial"/>
                <w:bCs/>
                <w:color w:val="000000" w:themeColor="text1"/>
              </w:rPr>
              <w:t>SALETTE, P.</w:t>
            </w:r>
          </w:p>
        </w:tc>
        <w:tc>
          <w:tcPr>
            <w:tcW w:w="1158" w:type="dxa"/>
          </w:tcPr>
          <w:p w:rsidR="00D028D4" w:rsidRPr="00C65D50" w:rsidRDefault="00D028D4" w:rsidP="00F92829">
            <w:pPr>
              <w:tabs>
                <w:tab w:val="left" w:pos="5954"/>
              </w:tabs>
              <w:rPr>
                <w:rFonts w:ascii="Arial" w:hAnsi="Arial"/>
                <w:bCs/>
                <w:color w:val="000000" w:themeColor="text1"/>
              </w:rPr>
            </w:pPr>
            <w:r w:rsidRPr="00C65D50">
              <w:rPr>
                <w:rFonts w:ascii="Arial" w:hAnsi="Arial"/>
                <w:bCs/>
                <w:color w:val="000000" w:themeColor="text1"/>
              </w:rPr>
              <w:t>Delagrave</w:t>
            </w:r>
          </w:p>
        </w:tc>
        <w:tc>
          <w:tcPr>
            <w:tcW w:w="2124" w:type="dxa"/>
          </w:tcPr>
          <w:p w:rsidR="00D028D4" w:rsidRPr="00C65D50" w:rsidRDefault="00CE2811" w:rsidP="00F92829">
            <w:pPr>
              <w:pStyle w:val="Standard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65D50">
              <w:rPr>
                <w:rFonts w:ascii="Arial" w:hAnsi="Arial" w:cs="Arial"/>
                <w:color w:val="000000" w:themeColor="text1"/>
                <w:sz w:val="20"/>
                <w:szCs w:val="20"/>
              </w:rPr>
              <w:t>978-2-206-11593-1</w:t>
            </w:r>
          </w:p>
        </w:tc>
        <w:tc>
          <w:tcPr>
            <w:tcW w:w="1057" w:type="dxa"/>
          </w:tcPr>
          <w:p w:rsidR="00D028D4" w:rsidRPr="00C65D50" w:rsidRDefault="00BA6575" w:rsidP="00F92829">
            <w:pPr>
              <w:tabs>
                <w:tab w:val="left" w:pos="5954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19,</w:t>
            </w:r>
            <w:r w:rsidR="00CE2811" w:rsidRPr="00C65D50">
              <w:rPr>
                <w:rFonts w:ascii="Arial" w:hAnsi="Arial" w:cs="Arial"/>
                <w:bCs/>
                <w:color w:val="000000" w:themeColor="text1"/>
              </w:rPr>
              <w:t>90€</w:t>
            </w:r>
          </w:p>
        </w:tc>
      </w:tr>
    </w:tbl>
    <w:p w:rsidR="000E0587" w:rsidRDefault="000E0587" w:rsidP="000E0587">
      <w:pPr>
        <w:tabs>
          <w:tab w:val="left" w:pos="5954"/>
        </w:tabs>
        <w:rPr>
          <w:rFonts w:ascii="Arial" w:hAnsi="Arial"/>
          <w:b/>
          <w:bCs/>
        </w:rPr>
      </w:pPr>
    </w:p>
    <w:p w:rsidR="00590DC2" w:rsidRPr="00471F2D" w:rsidRDefault="00A51795" w:rsidP="00861E9F">
      <w:pPr>
        <w:tabs>
          <w:tab w:val="left" w:pos="5954"/>
        </w:tabs>
        <w:rPr>
          <w:rFonts w:ascii="Arial" w:hAnsi="Arial"/>
          <w:b/>
          <w:bCs/>
          <w:sz w:val="22"/>
          <w:szCs w:val="22"/>
          <w:u w:val="single"/>
        </w:rPr>
      </w:pPr>
      <w:r w:rsidRPr="00471F2D">
        <w:rPr>
          <w:rFonts w:ascii="Arial" w:hAnsi="Arial"/>
          <w:b/>
          <w:bCs/>
          <w:sz w:val="22"/>
          <w:szCs w:val="22"/>
          <w:u w:val="single"/>
        </w:rPr>
        <w:t>Fournitures scolaires</w:t>
      </w:r>
      <w:r w:rsidR="00471F2D">
        <w:rPr>
          <w:rFonts w:ascii="Arial" w:hAnsi="Arial"/>
          <w:b/>
          <w:bCs/>
          <w:sz w:val="22"/>
          <w:szCs w:val="22"/>
          <w:u w:val="single"/>
        </w:rPr>
        <w:t> :</w:t>
      </w:r>
    </w:p>
    <w:p w:rsidR="00CE2811" w:rsidRDefault="00CE2811" w:rsidP="0088611F">
      <w:pPr>
        <w:tabs>
          <w:tab w:val="left" w:pos="5954"/>
        </w:tabs>
        <w:rPr>
          <w:rFonts w:ascii="Arial" w:hAnsi="Arial"/>
          <w:bCs/>
        </w:rPr>
      </w:pPr>
    </w:p>
    <w:p w:rsidR="00CE2811" w:rsidRPr="00C65D50" w:rsidRDefault="00CE2811" w:rsidP="0088611F">
      <w:pPr>
        <w:tabs>
          <w:tab w:val="left" w:pos="5954"/>
        </w:tabs>
        <w:rPr>
          <w:rFonts w:ascii="Arial" w:hAnsi="Arial"/>
          <w:b/>
          <w:bCs/>
          <w:u w:val="single"/>
        </w:rPr>
      </w:pPr>
      <w:r w:rsidRPr="00C65D50">
        <w:rPr>
          <w:rFonts w:ascii="Arial" w:hAnsi="Arial"/>
          <w:b/>
          <w:bCs/>
          <w:u w:val="single"/>
        </w:rPr>
        <w:t xml:space="preserve">Mathématiques : </w:t>
      </w:r>
    </w:p>
    <w:p w:rsidR="00CE2811" w:rsidRPr="00C65D50" w:rsidRDefault="00CE2811" w:rsidP="0088611F">
      <w:pPr>
        <w:tabs>
          <w:tab w:val="left" w:pos="5954"/>
        </w:tabs>
        <w:rPr>
          <w:rFonts w:ascii="Arial" w:hAnsi="Arial"/>
          <w:bCs/>
        </w:rPr>
      </w:pPr>
      <w:r w:rsidRPr="00C65D50">
        <w:rPr>
          <w:rFonts w:ascii="Arial" w:hAnsi="Arial"/>
          <w:bCs/>
        </w:rPr>
        <w:t>Calculatrice Casio Graph Light (même qu’en seconde)</w:t>
      </w:r>
    </w:p>
    <w:p w:rsidR="00CE2811" w:rsidRPr="00C65D50" w:rsidRDefault="00CE2811" w:rsidP="0088611F">
      <w:pPr>
        <w:tabs>
          <w:tab w:val="left" w:pos="5954"/>
        </w:tabs>
        <w:rPr>
          <w:rFonts w:ascii="Arial" w:hAnsi="Arial"/>
          <w:bCs/>
        </w:rPr>
      </w:pPr>
      <w:r w:rsidRPr="00C65D50">
        <w:rPr>
          <w:rFonts w:ascii="Arial" w:hAnsi="Arial"/>
          <w:bCs/>
        </w:rPr>
        <w:t>2 cahiers formats 24x32 cm petits carreaux de couleurs différentes ou lutins</w:t>
      </w:r>
    </w:p>
    <w:p w:rsidR="00CE2811" w:rsidRPr="00DF528C" w:rsidRDefault="00CE2811" w:rsidP="0088611F">
      <w:pPr>
        <w:tabs>
          <w:tab w:val="left" w:pos="5954"/>
        </w:tabs>
        <w:rPr>
          <w:rFonts w:ascii="Arial" w:hAnsi="Arial"/>
          <w:bCs/>
        </w:rPr>
      </w:pPr>
      <w:r w:rsidRPr="00C65D50">
        <w:rPr>
          <w:rFonts w:ascii="Arial" w:hAnsi="Arial"/>
          <w:bCs/>
        </w:rPr>
        <w:t>Crayon, gomme, ciseaux, colle</w:t>
      </w:r>
    </w:p>
    <w:p w:rsidR="00C73A1C" w:rsidRDefault="00C73A1C" w:rsidP="00861E9F">
      <w:pPr>
        <w:tabs>
          <w:tab w:val="left" w:pos="5954"/>
        </w:tabs>
        <w:rPr>
          <w:rFonts w:ascii="Arial" w:hAnsi="Arial"/>
          <w:bCs/>
        </w:rPr>
      </w:pPr>
    </w:p>
    <w:p w:rsidR="00DD5316" w:rsidRDefault="000E0587" w:rsidP="00CE2811">
      <w:pPr>
        <w:tabs>
          <w:tab w:val="left" w:pos="5954"/>
        </w:tabs>
        <w:ind w:left="2127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ab/>
      </w:r>
    </w:p>
    <w:p w:rsidR="00C65D50" w:rsidRDefault="00C65D50" w:rsidP="00CE2811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C65D50" w:rsidRDefault="00C65D50" w:rsidP="00CE2811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C65D50" w:rsidRDefault="00C65D50" w:rsidP="00CE2811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C65D50" w:rsidRDefault="00C65D50" w:rsidP="00CE2811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C65D50" w:rsidRDefault="00C65D50" w:rsidP="00CE2811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C65D50" w:rsidRDefault="00C65D50" w:rsidP="00CE2811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C65D50" w:rsidRDefault="00C65D50" w:rsidP="00CE2811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C73A1C" w:rsidRDefault="00C73A1C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3E7B43" w:rsidRDefault="00C73A1C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 w:rsidR="000C2786">
        <w:rPr>
          <w:rFonts w:ascii="Arial" w:hAnsi="Arial"/>
          <w:b/>
          <w:bCs/>
        </w:rPr>
        <w:t xml:space="preserve">Le </w:t>
      </w:r>
      <w:r w:rsidR="00CE2811">
        <w:rPr>
          <w:rFonts w:ascii="Arial" w:hAnsi="Arial"/>
          <w:b/>
          <w:bCs/>
        </w:rPr>
        <w:t>18</w:t>
      </w:r>
      <w:r w:rsidR="006D2EF0">
        <w:rPr>
          <w:rFonts w:ascii="Arial" w:hAnsi="Arial"/>
          <w:b/>
          <w:bCs/>
        </w:rPr>
        <w:t xml:space="preserve"> </w:t>
      </w:r>
      <w:r w:rsidR="00CE2811">
        <w:rPr>
          <w:rFonts w:ascii="Arial" w:hAnsi="Arial"/>
          <w:b/>
          <w:bCs/>
        </w:rPr>
        <w:t>mai</w:t>
      </w:r>
      <w:r w:rsidR="00B35E89">
        <w:rPr>
          <w:rFonts w:ascii="Arial" w:hAnsi="Arial"/>
          <w:b/>
          <w:bCs/>
        </w:rPr>
        <w:t xml:space="preserve"> 202</w:t>
      </w:r>
      <w:r w:rsidR="00CE2811">
        <w:rPr>
          <w:rFonts w:ascii="Arial" w:hAnsi="Arial"/>
          <w:b/>
          <w:bCs/>
        </w:rPr>
        <w:t>6</w:t>
      </w:r>
    </w:p>
    <w:p w:rsidR="000C2786" w:rsidRDefault="000C2786" w:rsidP="00590DC2">
      <w:pPr>
        <w:tabs>
          <w:tab w:val="left" w:pos="5954"/>
        </w:tabs>
        <w:rPr>
          <w:rFonts w:ascii="Arial" w:hAnsi="Arial"/>
          <w:b/>
          <w:bCs/>
        </w:rPr>
      </w:pPr>
    </w:p>
    <w:p w:rsidR="000C2786" w:rsidRPr="00C72FE8" w:rsidRDefault="000C2786" w:rsidP="00C72FE8">
      <w:pPr>
        <w:tabs>
          <w:tab w:val="left" w:pos="5954"/>
        </w:tabs>
        <w:ind w:left="2127"/>
        <w:rPr>
          <w:rFonts w:ascii="Arial" w:hAnsi="Arial"/>
          <w:b/>
          <w:bCs/>
          <w:i/>
        </w:rPr>
      </w:pPr>
      <w:r>
        <w:rPr>
          <w:rFonts w:ascii="Arial" w:hAnsi="Arial"/>
          <w:b/>
          <w:bCs/>
        </w:rPr>
        <w:tab/>
      </w:r>
      <w:r w:rsidR="000E0587">
        <w:rPr>
          <w:rFonts w:ascii="Arial" w:hAnsi="Arial"/>
          <w:b/>
          <w:bCs/>
        </w:rPr>
        <w:tab/>
      </w:r>
      <w:r w:rsidR="004E074F">
        <w:rPr>
          <w:rFonts w:ascii="Arial" w:hAnsi="Arial"/>
          <w:b/>
          <w:bCs/>
          <w:i/>
        </w:rPr>
        <w:t>La</w:t>
      </w:r>
      <w:r w:rsidR="00C72FE8" w:rsidRPr="00C72FE8">
        <w:rPr>
          <w:rFonts w:ascii="Arial" w:hAnsi="Arial"/>
          <w:b/>
          <w:bCs/>
          <w:i/>
        </w:rPr>
        <w:t xml:space="preserve"> Proviseur</w:t>
      </w:r>
      <w:r w:rsidR="004E074F">
        <w:rPr>
          <w:rFonts w:ascii="Arial" w:hAnsi="Arial"/>
          <w:b/>
          <w:bCs/>
          <w:i/>
        </w:rPr>
        <w:t>e</w:t>
      </w:r>
    </w:p>
    <w:p w:rsidR="00C72FE8" w:rsidRPr="00C72FE8" w:rsidRDefault="00C72FE8" w:rsidP="00C72FE8">
      <w:pPr>
        <w:tabs>
          <w:tab w:val="left" w:pos="5954"/>
        </w:tabs>
        <w:ind w:left="2127"/>
        <w:rPr>
          <w:rFonts w:ascii="Arial" w:hAnsi="Arial"/>
          <w:b/>
          <w:bCs/>
          <w:i/>
        </w:rPr>
      </w:pPr>
    </w:p>
    <w:p w:rsidR="00C72FE8" w:rsidRPr="00C72FE8" w:rsidRDefault="00C73A1C" w:rsidP="00C72FE8">
      <w:pPr>
        <w:tabs>
          <w:tab w:val="left" w:pos="5954"/>
        </w:tabs>
        <w:ind w:left="5812"/>
        <w:rPr>
          <w:rFonts w:ascii="Arial" w:hAnsi="Arial"/>
          <w:b/>
          <w:bCs/>
          <w:i/>
        </w:rPr>
      </w:pPr>
      <w:r>
        <w:rPr>
          <w:rFonts w:ascii="Arial" w:hAnsi="Arial"/>
          <w:b/>
          <w:bCs/>
          <w:i/>
        </w:rPr>
        <w:tab/>
      </w:r>
      <w:r w:rsidR="000E0587">
        <w:rPr>
          <w:rFonts w:ascii="Arial" w:hAnsi="Arial"/>
          <w:b/>
          <w:bCs/>
          <w:i/>
        </w:rPr>
        <w:tab/>
      </w:r>
      <w:r w:rsidR="0035728A">
        <w:rPr>
          <w:rFonts w:ascii="Arial" w:hAnsi="Arial"/>
          <w:b/>
          <w:bCs/>
          <w:i/>
        </w:rPr>
        <w:t>Isabelle ROUSSEL</w:t>
      </w:r>
    </w:p>
    <w:p w:rsidR="003E7B43" w:rsidRPr="008136DB" w:rsidRDefault="003E7B43" w:rsidP="00F638AD">
      <w:pPr>
        <w:rPr>
          <w:b/>
          <w:sz w:val="28"/>
          <w:szCs w:val="28"/>
        </w:rPr>
      </w:pPr>
    </w:p>
    <w:sectPr w:rsidR="003E7B43" w:rsidRPr="008136DB" w:rsidSect="002F1790">
      <w:headerReference w:type="default" r:id="rId15"/>
      <w:footerReference w:type="default" r:id="rId16"/>
      <w:headerReference w:type="first" r:id="rId17"/>
      <w:pgSz w:w="11906" w:h="16838" w:code="9"/>
      <w:pgMar w:top="851" w:right="851" w:bottom="851" w:left="85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640" w:rsidRDefault="00C31640">
      <w:r>
        <w:separator/>
      </w:r>
    </w:p>
  </w:endnote>
  <w:endnote w:type="continuationSeparator" w:id="0">
    <w:p w:rsidR="00C31640" w:rsidRDefault="00C31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DE9" w:rsidRDefault="00345DE9">
    <w:pPr>
      <w:pStyle w:val="Pieddepage"/>
      <w:ind w:left="-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640" w:rsidRDefault="00C31640">
      <w:r>
        <w:separator/>
      </w:r>
    </w:p>
  </w:footnote>
  <w:footnote w:type="continuationSeparator" w:id="0">
    <w:p w:rsidR="00C31640" w:rsidRDefault="00C31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DE9" w:rsidRDefault="00345DE9">
    <w:pPr>
      <w:pStyle w:val="En-tte"/>
      <w:tabs>
        <w:tab w:val="clear" w:pos="4536"/>
        <w:tab w:val="clear" w:pos="9072"/>
        <w:tab w:val="left" w:pos="467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DE9" w:rsidRDefault="00345DE9" w:rsidP="00465EF5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60C16"/>
    <w:multiLevelType w:val="hybridMultilevel"/>
    <w:tmpl w:val="3E7690C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5352F8"/>
    <w:multiLevelType w:val="singleLevel"/>
    <w:tmpl w:val="6E74DFAC"/>
    <w:lvl w:ilvl="0">
      <w:start w:val="2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hAnsi="Times New Roman" w:hint="default"/>
      </w:rPr>
    </w:lvl>
  </w:abstractNum>
  <w:abstractNum w:abstractNumId="2" w15:restartNumberingAfterBreak="0">
    <w:nsid w:val="78E6730D"/>
    <w:multiLevelType w:val="hybridMultilevel"/>
    <w:tmpl w:val="891A3DC4"/>
    <w:lvl w:ilvl="0" w:tplc="6652DE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3B"/>
    <w:rsid w:val="000122EE"/>
    <w:rsid w:val="00024BC1"/>
    <w:rsid w:val="00040F9D"/>
    <w:rsid w:val="00042A6A"/>
    <w:rsid w:val="000575E4"/>
    <w:rsid w:val="000705C2"/>
    <w:rsid w:val="000722B3"/>
    <w:rsid w:val="00074478"/>
    <w:rsid w:val="000763A4"/>
    <w:rsid w:val="000856EA"/>
    <w:rsid w:val="00096D15"/>
    <w:rsid w:val="00096F98"/>
    <w:rsid w:val="000A1441"/>
    <w:rsid w:val="000B1252"/>
    <w:rsid w:val="000B5B4D"/>
    <w:rsid w:val="000C2786"/>
    <w:rsid w:val="000D743B"/>
    <w:rsid w:val="000D77D8"/>
    <w:rsid w:val="000E0587"/>
    <w:rsid w:val="000F1E62"/>
    <w:rsid w:val="00104583"/>
    <w:rsid w:val="001113B9"/>
    <w:rsid w:val="0011239E"/>
    <w:rsid w:val="0012346E"/>
    <w:rsid w:val="00126293"/>
    <w:rsid w:val="00127C6E"/>
    <w:rsid w:val="00131D13"/>
    <w:rsid w:val="00156ABC"/>
    <w:rsid w:val="001945F1"/>
    <w:rsid w:val="001B2206"/>
    <w:rsid w:val="001B25C8"/>
    <w:rsid w:val="001C2344"/>
    <w:rsid w:val="001D50B1"/>
    <w:rsid w:val="001D5E79"/>
    <w:rsid w:val="00206E8D"/>
    <w:rsid w:val="002171A8"/>
    <w:rsid w:val="0022354C"/>
    <w:rsid w:val="002469DF"/>
    <w:rsid w:val="00257A32"/>
    <w:rsid w:val="0027445A"/>
    <w:rsid w:val="002808EB"/>
    <w:rsid w:val="00283586"/>
    <w:rsid w:val="00287100"/>
    <w:rsid w:val="00291352"/>
    <w:rsid w:val="002A3B2D"/>
    <w:rsid w:val="002B5669"/>
    <w:rsid w:val="002C385C"/>
    <w:rsid w:val="002E04A9"/>
    <w:rsid w:val="002F03A4"/>
    <w:rsid w:val="002F1790"/>
    <w:rsid w:val="002F4B21"/>
    <w:rsid w:val="0030454E"/>
    <w:rsid w:val="00315D8C"/>
    <w:rsid w:val="00322584"/>
    <w:rsid w:val="00332B19"/>
    <w:rsid w:val="00345DE9"/>
    <w:rsid w:val="0035158D"/>
    <w:rsid w:val="0035728A"/>
    <w:rsid w:val="0037159C"/>
    <w:rsid w:val="00394121"/>
    <w:rsid w:val="003A2CBF"/>
    <w:rsid w:val="003A4F4C"/>
    <w:rsid w:val="003B4BF5"/>
    <w:rsid w:val="003E7B43"/>
    <w:rsid w:val="004060CF"/>
    <w:rsid w:val="0042103C"/>
    <w:rsid w:val="0045270D"/>
    <w:rsid w:val="00456DCB"/>
    <w:rsid w:val="00461204"/>
    <w:rsid w:val="00465EF5"/>
    <w:rsid w:val="00471F2D"/>
    <w:rsid w:val="004A4828"/>
    <w:rsid w:val="004D02FD"/>
    <w:rsid w:val="004D0529"/>
    <w:rsid w:val="004D74A2"/>
    <w:rsid w:val="004E074F"/>
    <w:rsid w:val="004E19F0"/>
    <w:rsid w:val="004E5669"/>
    <w:rsid w:val="004F268C"/>
    <w:rsid w:val="0053326A"/>
    <w:rsid w:val="00536EC6"/>
    <w:rsid w:val="005463F4"/>
    <w:rsid w:val="00546AA7"/>
    <w:rsid w:val="00572FB2"/>
    <w:rsid w:val="005863BB"/>
    <w:rsid w:val="00590DC2"/>
    <w:rsid w:val="005B3E5B"/>
    <w:rsid w:val="005B5450"/>
    <w:rsid w:val="005C4F3E"/>
    <w:rsid w:val="005D4074"/>
    <w:rsid w:val="005D593D"/>
    <w:rsid w:val="005E2F46"/>
    <w:rsid w:val="0061033B"/>
    <w:rsid w:val="00616A8D"/>
    <w:rsid w:val="006248E8"/>
    <w:rsid w:val="006268A2"/>
    <w:rsid w:val="0065564A"/>
    <w:rsid w:val="00656B2A"/>
    <w:rsid w:val="00682C8D"/>
    <w:rsid w:val="00682EA1"/>
    <w:rsid w:val="006A308B"/>
    <w:rsid w:val="006B76A3"/>
    <w:rsid w:val="006C05EE"/>
    <w:rsid w:val="006D2EF0"/>
    <w:rsid w:val="006E1227"/>
    <w:rsid w:val="006E7D2E"/>
    <w:rsid w:val="006F50B5"/>
    <w:rsid w:val="0070066C"/>
    <w:rsid w:val="00702387"/>
    <w:rsid w:val="00703A07"/>
    <w:rsid w:val="007118D4"/>
    <w:rsid w:val="00716B05"/>
    <w:rsid w:val="00723A73"/>
    <w:rsid w:val="00733845"/>
    <w:rsid w:val="007871EB"/>
    <w:rsid w:val="007B263D"/>
    <w:rsid w:val="007C60EA"/>
    <w:rsid w:val="007D55BB"/>
    <w:rsid w:val="007E56F6"/>
    <w:rsid w:val="007E5777"/>
    <w:rsid w:val="008136DB"/>
    <w:rsid w:val="00843F17"/>
    <w:rsid w:val="00847CE5"/>
    <w:rsid w:val="00851F22"/>
    <w:rsid w:val="00861E9F"/>
    <w:rsid w:val="008747AF"/>
    <w:rsid w:val="008822A6"/>
    <w:rsid w:val="0088611F"/>
    <w:rsid w:val="008A34DA"/>
    <w:rsid w:val="008B0B8B"/>
    <w:rsid w:val="008C55CC"/>
    <w:rsid w:val="008E4FF6"/>
    <w:rsid w:val="00905195"/>
    <w:rsid w:val="00906700"/>
    <w:rsid w:val="0090783C"/>
    <w:rsid w:val="009346F7"/>
    <w:rsid w:val="00941260"/>
    <w:rsid w:val="00942275"/>
    <w:rsid w:val="00962531"/>
    <w:rsid w:val="009713D1"/>
    <w:rsid w:val="009A51AD"/>
    <w:rsid w:val="009C12F1"/>
    <w:rsid w:val="009C67B5"/>
    <w:rsid w:val="009D059B"/>
    <w:rsid w:val="009D2368"/>
    <w:rsid w:val="009D3D32"/>
    <w:rsid w:val="00A00676"/>
    <w:rsid w:val="00A20E69"/>
    <w:rsid w:val="00A217CB"/>
    <w:rsid w:val="00A21E7D"/>
    <w:rsid w:val="00A24786"/>
    <w:rsid w:val="00A51795"/>
    <w:rsid w:val="00A62091"/>
    <w:rsid w:val="00A75429"/>
    <w:rsid w:val="00AA053C"/>
    <w:rsid w:val="00AC3EBB"/>
    <w:rsid w:val="00AD1581"/>
    <w:rsid w:val="00AE3320"/>
    <w:rsid w:val="00B00766"/>
    <w:rsid w:val="00B0272B"/>
    <w:rsid w:val="00B073FC"/>
    <w:rsid w:val="00B2024E"/>
    <w:rsid w:val="00B25E21"/>
    <w:rsid w:val="00B30261"/>
    <w:rsid w:val="00B35E89"/>
    <w:rsid w:val="00B53875"/>
    <w:rsid w:val="00B91355"/>
    <w:rsid w:val="00BA6575"/>
    <w:rsid w:val="00BA6A94"/>
    <w:rsid w:val="00BB79AE"/>
    <w:rsid w:val="00BB7E37"/>
    <w:rsid w:val="00BD1A17"/>
    <w:rsid w:val="00BD615C"/>
    <w:rsid w:val="00BE2510"/>
    <w:rsid w:val="00BE2B33"/>
    <w:rsid w:val="00C06BE4"/>
    <w:rsid w:val="00C136BD"/>
    <w:rsid w:val="00C15A58"/>
    <w:rsid w:val="00C31640"/>
    <w:rsid w:val="00C443BE"/>
    <w:rsid w:val="00C65D50"/>
    <w:rsid w:val="00C72648"/>
    <w:rsid w:val="00C72FE8"/>
    <w:rsid w:val="00C73A1C"/>
    <w:rsid w:val="00C75B0B"/>
    <w:rsid w:val="00C855BC"/>
    <w:rsid w:val="00CA3D34"/>
    <w:rsid w:val="00CC7C43"/>
    <w:rsid w:val="00CD2176"/>
    <w:rsid w:val="00CD2736"/>
    <w:rsid w:val="00CD4004"/>
    <w:rsid w:val="00CD55DA"/>
    <w:rsid w:val="00CD5E33"/>
    <w:rsid w:val="00CE2811"/>
    <w:rsid w:val="00CE29E0"/>
    <w:rsid w:val="00CF6470"/>
    <w:rsid w:val="00D028D4"/>
    <w:rsid w:val="00D275DF"/>
    <w:rsid w:val="00D46AAC"/>
    <w:rsid w:val="00D51DD1"/>
    <w:rsid w:val="00D53875"/>
    <w:rsid w:val="00D575F6"/>
    <w:rsid w:val="00D57852"/>
    <w:rsid w:val="00D6520B"/>
    <w:rsid w:val="00D8102A"/>
    <w:rsid w:val="00DA3C6A"/>
    <w:rsid w:val="00DA463A"/>
    <w:rsid w:val="00DC4CBB"/>
    <w:rsid w:val="00DC53CE"/>
    <w:rsid w:val="00DD5316"/>
    <w:rsid w:val="00DD5CCB"/>
    <w:rsid w:val="00DE711C"/>
    <w:rsid w:val="00E05080"/>
    <w:rsid w:val="00E1575E"/>
    <w:rsid w:val="00E269F1"/>
    <w:rsid w:val="00E34166"/>
    <w:rsid w:val="00E4217D"/>
    <w:rsid w:val="00E445BF"/>
    <w:rsid w:val="00E61A55"/>
    <w:rsid w:val="00E61D12"/>
    <w:rsid w:val="00E66DE6"/>
    <w:rsid w:val="00E73456"/>
    <w:rsid w:val="00E75EF7"/>
    <w:rsid w:val="00E807A1"/>
    <w:rsid w:val="00E86589"/>
    <w:rsid w:val="00EC504B"/>
    <w:rsid w:val="00ED52AD"/>
    <w:rsid w:val="00EE4CED"/>
    <w:rsid w:val="00EE7888"/>
    <w:rsid w:val="00F14AE7"/>
    <w:rsid w:val="00F20530"/>
    <w:rsid w:val="00F43A99"/>
    <w:rsid w:val="00F638AD"/>
    <w:rsid w:val="00F81387"/>
    <w:rsid w:val="00FA1005"/>
    <w:rsid w:val="00FA6EB1"/>
    <w:rsid w:val="00FC5BD2"/>
    <w:rsid w:val="00FD07C9"/>
    <w:rsid w:val="00FE7F68"/>
    <w:rsid w:val="00FF5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,"/>
  <w:listSeparator w:val=";"/>
  <w15:docId w15:val="{91FFD1CA-4A76-4337-8DC6-B528C5DC3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68C"/>
  </w:style>
  <w:style w:type="paragraph" w:styleId="Titre1">
    <w:name w:val="heading 1"/>
    <w:basedOn w:val="Normal"/>
    <w:next w:val="Normal"/>
    <w:link w:val="Titre1Car"/>
    <w:qFormat/>
    <w:rsid w:val="004F268C"/>
    <w:pPr>
      <w:keepNext/>
      <w:tabs>
        <w:tab w:val="left" w:pos="1701"/>
        <w:tab w:val="left" w:pos="1985"/>
        <w:tab w:val="left" w:pos="2835"/>
      </w:tabs>
      <w:ind w:left="2835"/>
      <w:outlineLvl w:val="0"/>
    </w:pPr>
    <w:rPr>
      <w:rFonts w:ascii="Arial" w:hAnsi="Arial"/>
      <w:b/>
    </w:rPr>
  </w:style>
  <w:style w:type="paragraph" w:styleId="Titre2">
    <w:name w:val="heading 2"/>
    <w:basedOn w:val="Normal"/>
    <w:next w:val="Normal"/>
    <w:qFormat/>
    <w:rsid w:val="004F268C"/>
    <w:pPr>
      <w:keepNext/>
      <w:tabs>
        <w:tab w:val="left" w:pos="5670"/>
      </w:tabs>
      <w:outlineLvl w:val="1"/>
    </w:pPr>
    <w:rPr>
      <w:rFonts w:ascii="Arial Narrow" w:hAnsi="Arial Narrow"/>
      <w:b/>
      <w:sz w:val="19"/>
    </w:rPr>
  </w:style>
  <w:style w:type="paragraph" w:styleId="Titre3">
    <w:name w:val="heading 3"/>
    <w:basedOn w:val="Normal"/>
    <w:next w:val="Normal"/>
    <w:qFormat/>
    <w:rsid w:val="004F268C"/>
    <w:pPr>
      <w:keepNext/>
      <w:outlineLvl w:val="2"/>
    </w:pPr>
    <w:rPr>
      <w:rFonts w:ascii="Arial Narrow" w:hAnsi="Arial Narrow"/>
      <w:b/>
      <w:sz w:val="16"/>
    </w:rPr>
  </w:style>
  <w:style w:type="paragraph" w:styleId="Titre4">
    <w:name w:val="heading 4"/>
    <w:basedOn w:val="Normal"/>
    <w:next w:val="Normal"/>
    <w:qFormat/>
    <w:rsid w:val="004F268C"/>
    <w:pPr>
      <w:keepNext/>
      <w:ind w:left="142"/>
      <w:jc w:val="right"/>
      <w:outlineLvl w:val="3"/>
    </w:pPr>
    <w:rPr>
      <w:rFonts w:ascii="Arial Narrow" w:hAnsi="Arial Narrow"/>
      <w:b/>
      <w:bCs/>
    </w:rPr>
  </w:style>
  <w:style w:type="paragraph" w:styleId="Titre5">
    <w:name w:val="heading 5"/>
    <w:basedOn w:val="Normal"/>
    <w:next w:val="Normal"/>
    <w:qFormat/>
    <w:rsid w:val="004F268C"/>
    <w:pPr>
      <w:keepNext/>
      <w:jc w:val="both"/>
      <w:outlineLvl w:val="4"/>
    </w:pPr>
    <w:rPr>
      <w:rFonts w:ascii="Arial" w:hAnsi="Arial" w:cs="Arial"/>
      <w:b/>
      <w:bCs/>
    </w:rPr>
  </w:style>
  <w:style w:type="paragraph" w:styleId="Titre8">
    <w:name w:val="heading 8"/>
    <w:basedOn w:val="Normal"/>
    <w:next w:val="Normal"/>
    <w:qFormat/>
    <w:rsid w:val="00942275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4F268C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4F268C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rsid w:val="004F268C"/>
    <w:pPr>
      <w:ind w:left="1985"/>
    </w:pPr>
    <w:rPr>
      <w:rFonts w:ascii="Arial" w:hAnsi="Arial"/>
    </w:rPr>
  </w:style>
  <w:style w:type="character" w:styleId="Lienhypertexte">
    <w:name w:val="Hyperlink"/>
    <w:basedOn w:val="Policepardfaut"/>
    <w:rsid w:val="004F268C"/>
    <w:rPr>
      <w:color w:val="0000FF"/>
      <w:u w:val="single"/>
    </w:rPr>
  </w:style>
  <w:style w:type="character" w:styleId="Lienhypertextesuivivisit">
    <w:name w:val="FollowedHyperlink"/>
    <w:basedOn w:val="Policepardfaut"/>
    <w:rsid w:val="004F268C"/>
    <w:rPr>
      <w:color w:val="800080"/>
      <w:u w:val="single"/>
    </w:rPr>
  </w:style>
  <w:style w:type="paragraph" w:customStyle="1" w:styleId="Textebrut1">
    <w:name w:val="Texte brut1"/>
    <w:basedOn w:val="Normal"/>
    <w:rsid w:val="00FD07C9"/>
    <w:rPr>
      <w:rFonts w:ascii="Courier New" w:hAnsi="Courier New"/>
    </w:rPr>
  </w:style>
  <w:style w:type="paragraph" w:styleId="Retraitcorpsdetexte2">
    <w:name w:val="Body Text Indent 2"/>
    <w:basedOn w:val="Normal"/>
    <w:rsid w:val="00942275"/>
    <w:pPr>
      <w:ind w:left="2835"/>
      <w:jc w:val="both"/>
    </w:pPr>
    <w:rPr>
      <w:rFonts w:ascii="Arial" w:hAnsi="Arial"/>
    </w:rPr>
  </w:style>
  <w:style w:type="paragraph" w:styleId="Corpsdetexte2">
    <w:name w:val="Body Text 2"/>
    <w:basedOn w:val="Normal"/>
    <w:rsid w:val="008B0B8B"/>
    <w:pPr>
      <w:spacing w:after="120" w:line="480" w:lineRule="auto"/>
    </w:pPr>
  </w:style>
  <w:style w:type="paragraph" w:styleId="Textedebulles">
    <w:name w:val="Balloon Text"/>
    <w:basedOn w:val="Normal"/>
    <w:semiHidden/>
    <w:rsid w:val="004D74A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FE7F6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stemoyenne2-Accent5">
    <w:name w:val="Medium List 2 Accent 5"/>
    <w:basedOn w:val="TableauNormal"/>
    <w:uiPriority w:val="66"/>
    <w:rsid w:val="00C443B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leauweb3">
    <w:name w:val="Table Web 3"/>
    <w:basedOn w:val="TableauNormal"/>
    <w:rsid w:val="000C27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n-tteCar">
    <w:name w:val="En-tête Car"/>
    <w:basedOn w:val="Policepardfaut"/>
    <w:link w:val="En-tte"/>
    <w:uiPriority w:val="99"/>
    <w:rsid w:val="002E04A9"/>
  </w:style>
  <w:style w:type="character" w:customStyle="1" w:styleId="Titre1Car">
    <w:name w:val="Titre 1 Car"/>
    <w:basedOn w:val="Policepardfaut"/>
    <w:link w:val="Titre1"/>
    <w:rsid w:val="002E04A9"/>
    <w:rPr>
      <w:rFonts w:ascii="Arial" w:hAnsi="Arial"/>
      <w:b/>
    </w:rPr>
  </w:style>
  <w:style w:type="paragraph" w:styleId="Paragraphedeliste">
    <w:name w:val="List Paragraph"/>
    <w:basedOn w:val="Normal"/>
    <w:uiPriority w:val="34"/>
    <w:qFormat/>
    <w:rsid w:val="000E0587"/>
    <w:pPr>
      <w:ind w:left="720"/>
      <w:contextualSpacing/>
    </w:pPr>
  </w:style>
  <w:style w:type="paragraph" w:customStyle="1" w:styleId="Standard">
    <w:name w:val="Standard"/>
    <w:rsid w:val="00B35E89"/>
    <w:pPr>
      <w:autoSpaceDE w:val="0"/>
      <w:autoSpaceDN w:val="0"/>
      <w:adjustRightInd w:val="0"/>
      <w:spacing w:line="200" w:lineRule="atLeast"/>
    </w:pPr>
    <w:rPr>
      <w:rFonts w:ascii="Mangal" w:eastAsia="Microsoft YaHei" w:hAnsi="Mangal" w:cs="Mangal"/>
      <w:kern w:val="1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2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9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4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4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2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1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6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6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7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0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58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2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0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2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8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4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15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6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2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2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1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81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2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3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7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eger-lyc.spip.ac-rouen.fr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0762836v@ac-normandie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eger-lyc.spip.ac-rouen.fr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0762836v@ac-normandie.fr" TargetMode="External"/><Relationship Id="rId14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SECRET~1\LOCALS~1\Temp\Type_Lyc&#233;e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1D4BC-18DB-44D9-BE3C-C19686E1F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Type_Lycée.dot</Template>
  <TotalTime>1</TotalTime>
  <Pages>1</Pages>
  <Words>63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Lycée Fernand Léger</Company>
  <LinksUpToDate>false</LinksUpToDate>
  <CharactersWithSpaces>493</CharactersWithSpaces>
  <SharedDoc>false</SharedDoc>
  <HLinks>
    <vt:vector size="12" baseType="variant">
      <vt:variant>
        <vt:i4>2883703</vt:i4>
      </vt:variant>
      <vt:variant>
        <vt:i4>3</vt:i4>
      </vt:variant>
      <vt:variant>
        <vt:i4>0</vt:i4>
      </vt:variant>
      <vt:variant>
        <vt:i4>5</vt:i4>
      </vt:variant>
      <vt:variant>
        <vt:lpwstr>http://lycees.ac-rouen.fr/leger</vt:lpwstr>
      </vt:variant>
      <vt:variant>
        <vt:lpwstr/>
      </vt:variant>
      <vt:variant>
        <vt:i4>4587618</vt:i4>
      </vt:variant>
      <vt:variant>
        <vt:i4>0</vt:i4>
      </vt:variant>
      <vt:variant>
        <vt:i4>0</vt:i4>
      </vt:variant>
      <vt:variant>
        <vt:i4>5</vt:i4>
      </vt:variant>
      <vt:variant>
        <vt:lpwstr>mailto:0762836v@ac-rouen.fr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secretaire</dc:creator>
  <cp:lastModifiedBy>Magali Tassery</cp:lastModifiedBy>
  <cp:revision>5</cp:revision>
  <cp:lastPrinted>2025-06-19T11:41:00Z</cp:lastPrinted>
  <dcterms:created xsi:type="dcterms:W3CDTF">2026-05-18T13:12:00Z</dcterms:created>
  <dcterms:modified xsi:type="dcterms:W3CDTF">2026-05-18T13:50:00Z</dcterms:modified>
</cp:coreProperties>
</file>