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275" w:rsidRPr="00E61D12" w:rsidRDefault="00660283" w:rsidP="00E61D12">
      <w:pPr>
        <w:tabs>
          <w:tab w:val="left" w:pos="1560"/>
          <w:tab w:val="left" w:pos="5954"/>
          <w:tab w:val="left" w:pos="6180"/>
        </w:tabs>
        <w:spacing w:before="70"/>
        <w:ind w:left="5954"/>
      </w:pPr>
      <w:r>
        <w:rPr>
          <w:rFonts w:ascii="Arial" w:hAnsi="Arial"/>
          <w:b/>
          <w:bCs/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3755390</wp:posOffset>
            </wp:positionH>
            <wp:positionV relativeFrom="paragraph">
              <wp:posOffset>59690</wp:posOffset>
            </wp:positionV>
            <wp:extent cx="1212850" cy="819150"/>
            <wp:effectExtent l="19050" t="0" r="6350" b="0"/>
            <wp:wrapNone/>
            <wp:docPr id="3" name="Image 1" descr="Logo F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L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8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C76BD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40640</wp:posOffset>
            </wp:positionV>
            <wp:extent cx="1420238" cy="1371600"/>
            <wp:effectExtent l="19050" t="0" r="8512" b="0"/>
            <wp:wrapNone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238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F6009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1627505</wp:posOffset>
                </wp:positionH>
                <wp:positionV relativeFrom="paragraph">
                  <wp:posOffset>-43815</wp:posOffset>
                </wp:positionV>
                <wp:extent cx="1410970" cy="1855470"/>
                <wp:effectExtent l="0" t="0" r="0" b="0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0970" cy="1855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1204" w:rsidRDefault="00461204" w:rsidP="004060CF">
                            <w:pPr>
                              <w:pStyle w:val="Titre1"/>
                              <w:ind w:left="0"/>
                              <w:jc w:val="right"/>
                              <w:rPr>
                                <w:sz w:val="18"/>
                              </w:rPr>
                            </w:pPr>
                          </w:p>
                          <w:p w:rsidR="00461204" w:rsidRDefault="00461204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461204" w:rsidRDefault="00461204" w:rsidP="006B76A3">
                            <w:pPr>
                              <w:spacing w:after="40"/>
                              <w:ind w:left="142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Téléphone</w:t>
                            </w:r>
                          </w:p>
                          <w:p w:rsidR="00461204" w:rsidRDefault="00461204" w:rsidP="006B76A3">
                            <w:pPr>
                              <w:spacing w:after="40"/>
                              <w:ind w:left="142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02.35.67.31.31  </w:t>
                            </w:r>
                          </w:p>
                          <w:p w:rsidR="00461204" w:rsidRDefault="00461204" w:rsidP="006B76A3">
                            <w:pPr>
                              <w:spacing w:after="40"/>
                              <w:ind w:left="142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Fax</w:t>
                            </w:r>
                          </w:p>
                          <w:p w:rsidR="00461204" w:rsidRDefault="00461204" w:rsidP="006B76A3">
                            <w:pPr>
                              <w:spacing w:after="40"/>
                              <w:ind w:left="142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02.35.67.30.64 </w:t>
                            </w:r>
                          </w:p>
                          <w:p w:rsidR="00461204" w:rsidRDefault="00461204" w:rsidP="006B76A3">
                            <w:pPr>
                              <w:spacing w:after="40"/>
                              <w:ind w:left="142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Mél. </w:t>
                            </w:r>
                          </w:p>
                          <w:p w:rsidR="00461204" w:rsidRDefault="00EB6EB3" w:rsidP="006B76A3">
                            <w:pPr>
                              <w:spacing w:after="40"/>
                              <w:ind w:left="142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hyperlink r:id="rId10" w:history="1">
                              <w:r w:rsidR="00461204" w:rsidRPr="00802DC1">
                                <w:rPr>
                                  <w:rStyle w:val="Lienhypertexte"/>
                                  <w:rFonts w:ascii="Arial Narrow" w:hAnsi="Arial Narrow"/>
                                  <w:sz w:val="16"/>
                                </w:rPr>
                                <w:t>0762836v@ac-rouen.fr</w:t>
                              </w:r>
                            </w:hyperlink>
                          </w:p>
                          <w:p w:rsidR="00461204" w:rsidRDefault="00461204" w:rsidP="006B76A3">
                            <w:pPr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461204" w:rsidRDefault="00461204" w:rsidP="006B76A3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B.P. 4</w:t>
                            </w:r>
                          </w:p>
                          <w:p w:rsidR="00461204" w:rsidRDefault="00461204" w:rsidP="006B76A3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Chemin des Coquereaux</w:t>
                            </w:r>
                          </w:p>
                          <w:p w:rsidR="00461204" w:rsidRDefault="00461204" w:rsidP="006B76A3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76530 GRAND-COURONNE</w:t>
                            </w:r>
                          </w:p>
                          <w:p w:rsidR="00461204" w:rsidRDefault="00461204" w:rsidP="006B76A3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</w:p>
                          <w:p w:rsidR="00461204" w:rsidRDefault="00EB6EB3" w:rsidP="006B76A3">
                            <w:pPr>
                              <w:ind w:left="142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hyperlink r:id="rId11" w:history="1">
                              <w:r w:rsidR="00461204" w:rsidRPr="00802DC1">
                                <w:rPr>
                                  <w:rStyle w:val="Lienhypertexte"/>
                                  <w:rFonts w:ascii="Arial Narrow" w:hAnsi="Arial Narrow"/>
                                  <w:sz w:val="16"/>
                                </w:rPr>
                                <w:t>http://lycees.ac-rouen.fr/leger</w:t>
                              </w:r>
                            </w:hyperlink>
                          </w:p>
                          <w:p w:rsidR="00461204" w:rsidRDefault="00461204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461204" w:rsidRDefault="00461204" w:rsidP="00E61D12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1209675" cy="819150"/>
                                  <wp:effectExtent l="19050" t="0" r="9525" b="0"/>
                                  <wp:docPr id="1" name="Image 1" descr="Logo F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Logo FL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09675" cy="819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61204" w:rsidRDefault="00461204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461204" w:rsidRDefault="00461204" w:rsidP="004060CF">
                            <w:pPr>
                              <w:pStyle w:val="Titre1"/>
                              <w:jc w:val="right"/>
                            </w:pPr>
                            <w:r>
                              <w:t>oratzDivision</w:t>
                            </w:r>
                          </w:p>
                          <w:p w:rsidR="00461204" w:rsidRDefault="00461204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</w:rPr>
                            </w:pPr>
                          </w:p>
                          <w:p w:rsidR="00461204" w:rsidRDefault="00461204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Dossier  suivi par</w:t>
                            </w:r>
                          </w:p>
                          <w:p w:rsidR="00461204" w:rsidRDefault="00461204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Prénom Nom</w:t>
                            </w:r>
                          </w:p>
                          <w:p w:rsidR="00461204" w:rsidRDefault="00461204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Téléphone</w:t>
                            </w:r>
                          </w:p>
                          <w:p w:rsidR="00461204" w:rsidRDefault="00461204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02 35 14  xx  xx</w:t>
                            </w:r>
                          </w:p>
                          <w:p w:rsidR="00461204" w:rsidRDefault="00461204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Fax</w:t>
                            </w:r>
                          </w:p>
                          <w:p w:rsidR="00461204" w:rsidRDefault="00461204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02 35 14 xx xx</w:t>
                            </w:r>
                          </w:p>
                          <w:p w:rsidR="00461204" w:rsidRDefault="00461204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Mél. </w:t>
                            </w:r>
                          </w:p>
                          <w:p w:rsidR="00461204" w:rsidRDefault="00461204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prénom.nom</w:t>
                            </w:r>
                          </w:p>
                          <w:p w:rsidR="00461204" w:rsidRDefault="00461204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@ac-rouen.fr</w:t>
                            </w:r>
                          </w:p>
                          <w:p w:rsidR="00461204" w:rsidRDefault="00461204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461204" w:rsidRDefault="00461204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25 rue de Fontenelle</w:t>
                            </w:r>
                          </w:p>
                          <w:p w:rsidR="00461204" w:rsidRDefault="00461204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76037 Rouen cedex 1</w:t>
                            </w:r>
                          </w:p>
                          <w:p w:rsidR="00461204" w:rsidRDefault="00461204" w:rsidP="004060C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128.15pt;margin-top:-3.45pt;width:111.1pt;height:146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" stroked="f" strokeweight="0">
                <v:textbox inset="0,0,0,0">
                  <w:txbxContent>
                    <w:p w:rsidR="00461204" w:rsidRDefault="00461204" w:rsidP="004060CF">
                      <w:pPr>
                        <w:pStyle w:val="Titre1"/>
                        <w:ind w:left="0"/>
                        <w:jc w:val="right"/>
                        <w:rPr>
                          <w:sz w:val="18"/>
                        </w:rPr>
                      </w:pPr>
                    </w:p>
                    <w:p w:rsidR="00461204" w:rsidRDefault="00461204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461204" w:rsidRDefault="00461204" w:rsidP="006B76A3">
                      <w:pPr>
                        <w:spacing w:after="40"/>
                        <w:ind w:left="142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Téléphone</w:t>
                      </w:r>
                    </w:p>
                    <w:p w:rsidR="00461204" w:rsidRDefault="00461204" w:rsidP="006B76A3">
                      <w:pPr>
                        <w:spacing w:after="40"/>
                        <w:ind w:left="142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 xml:space="preserve">02.35.67.31.31  </w:t>
                      </w:r>
                    </w:p>
                    <w:p w:rsidR="00461204" w:rsidRDefault="00461204" w:rsidP="006B76A3">
                      <w:pPr>
                        <w:spacing w:after="40"/>
                        <w:ind w:left="142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Fax</w:t>
                      </w:r>
                    </w:p>
                    <w:p w:rsidR="00461204" w:rsidRDefault="00461204" w:rsidP="006B76A3">
                      <w:pPr>
                        <w:spacing w:after="40"/>
                        <w:ind w:left="142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 xml:space="preserve">02.35.67.30.64 </w:t>
                      </w:r>
                    </w:p>
                    <w:p w:rsidR="00461204" w:rsidRDefault="00461204" w:rsidP="006B76A3">
                      <w:pPr>
                        <w:spacing w:after="40"/>
                        <w:ind w:left="142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 xml:space="preserve">Mél. </w:t>
                      </w:r>
                    </w:p>
                    <w:p w:rsidR="00461204" w:rsidRDefault="00657761" w:rsidP="006B76A3">
                      <w:pPr>
                        <w:spacing w:after="40"/>
                        <w:ind w:left="142"/>
                        <w:rPr>
                          <w:rFonts w:ascii="Arial Narrow" w:hAnsi="Arial Narrow"/>
                          <w:sz w:val="16"/>
                        </w:rPr>
                      </w:pPr>
                      <w:hyperlink r:id="rId13" w:history="1">
                        <w:r w:rsidR="00461204" w:rsidRPr="00802DC1">
                          <w:rPr>
                            <w:rStyle w:val="Lienhypertexte"/>
                            <w:rFonts w:ascii="Arial Narrow" w:hAnsi="Arial Narrow"/>
                            <w:sz w:val="16"/>
                          </w:rPr>
                          <w:t>0762836v@ac-rouen.fr</w:t>
                        </w:r>
                      </w:hyperlink>
                    </w:p>
                    <w:p w:rsidR="00461204" w:rsidRDefault="00461204" w:rsidP="006B76A3">
                      <w:pPr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461204" w:rsidRDefault="00461204" w:rsidP="006B76A3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B.P. 4</w:t>
                      </w:r>
                    </w:p>
                    <w:p w:rsidR="00461204" w:rsidRDefault="00461204" w:rsidP="006B76A3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Chemin des Coquereaux</w:t>
                      </w:r>
                    </w:p>
                    <w:p w:rsidR="00461204" w:rsidRDefault="00461204" w:rsidP="006B76A3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76530 GRAND-COURONNE</w:t>
                      </w:r>
                    </w:p>
                    <w:p w:rsidR="00461204" w:rsidRDefault="00461204" w:rsidP="006B76A3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</w:p>
                    <w:p w:rsidR="00461204" w:rsidRDefault="00657761" w:rsidP="006B76A3">
                      <w:pPr>
                        <w:ind w:left="142"/>
                        <w:rPr>
                          <w:rFonts w:ascii="Arial Narrow" w:hAnsi="Arial Narrow"/>
                          <w:sz w:val="16"/>
                        </w:rPr>
                      </w:pPr>
                      <w:hyperlink r:id="rId14" w:history="1">
                        <w:r w:rsidR="00461204" w:rsidRPr="00802DC1">
                          <w:rPr>
                            <w:rStyle w:val="Lienhypertexte"/>
                            <w:rFonts w:ascii="Arial Narrow" w:hAnsi="Arial Narrow"/>
                            <w:sz w:val="16"/>
                          </w:rPr>
                          <w:t>http://lycees.ac-rouen.fr/leger</w:t>
                        </w:r>
                      </w:hyperlink>
                    </w:p>
                    <w:p w:rsidR="00461204" w:rsidRDefault="00461204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461204" w:rsidRDefault="00461204" w:rsidP="00E61D12">
                      <w:pPr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1209675" cy="819150"/>
                            <wp:effectExtent l="19050" t="0" r="9525" b="0"/>
                            <wp:docPr id="1" name="Image 1" descr="Logo F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Logo FL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09675" cy="819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61204" w:rsidRDefault="00461204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461204" w:rsidRDefault="00461204" w:rsidP="004060CF">
                      <w:pPr>
                        <w:pStyle w:val="Titre1"/>
                        <w:jc w:val="right"/>
                      </w:pPr>
                      <w:r>
                        <w:t>oratzDivision</w:t>
                      </w:r>
                    </w:p>
                    <w:p w:rsidR="00461204" w:rsidRDefault="00461204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</w:rPr>
                      </w:pPr>
                    </w:p>
                    <w:p w:rsidR="00461204" w:rsidRDefault="00461204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Dossier  suivi par</w:t>
                      </w:r>
                    </w:p>
                    <w:p w:rsidR="00461204" w:rsidRDefault="00461204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Prénom Nom</w:t>
                      </w:r>
                    </w:p>
                    <w:p w:rsidR="00461204" w:rsidRDefault="00461204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Téléphone</w:t>
                      </w:r>
                    </w:p>
                    <w:p w:rsidR="00461204" w:rsidRDefault="00461204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02 35 14  xx  xx</w:t>
                      </w:r>
                    </w:p>
                    <w:p w:rsidR="00461204" w:rsidRDefault="00461204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Fax</w:t>
                      </w:r>
                    </w:p>
                    <w:p w:rsidR="00461204" w:rsidRDefault="00461204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02 35 14 xx xx</w:t>
                      </w:r>
                    </w:p>
                    <w:p w:rsidR="00461204" w:rsidRDefault="00461204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 xml:space="preserve">Mél. </w:t>
                      </w:r>
                    </w:p>
                    <w:p w:rsidR="00461204" w:rsidRDefault="00461204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prénom.nom</w:t>
                      </w:r>
                    </w:p>
                    <w:p w:rsidR="00461204" w:rsidRDefault="00461204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@ac-rouen.fr</w:t>
                      </w:r>
                    </w:p>
                    <w:p w:rsidR="00461204" w:rsidRDefault="00461204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461204" w:rsidRDefault="00461204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25 rue de Fontenelle</w:t>
                      </w:r>
                    </w:p>
                    <w:p w:rsidR="00461204" w:rsidRDefault="00461204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76037 Rouen cedex 1</w:t>
                      </w:r>
                    </w:p>
                    <w:p w:rsidR="00461204" w:rsidRDefault="00461204" w:rsidP="004060CF"/>
                  </w:txbxContent>
                </v:textbox>
              </v:rect>
            </w:pict>
          </mc:Fallback>
        </mc:AlternateContent>
      </w:r>
    </w:p>
    <w:p w:rsidR="0042103C" w:rsidRDefault="0042103C" w:rsidP="004D74A2">
      <w:pPr>
        <w:tabs>
          <w:tab w:val="left" w:pos="1560"/>
        </w:tabs>
        <w:ind w:left="5954"/>
        <w:rPr>
          <w:rFonts w:ascii="Arial" w:hAnsi="Arial"/>
        </w:rPr>
      </w:pPr>
    </w:p>
    <w:p w:rsidR="006B76A3" w:rsidRDefault="006B76A3" w:rsidP="004D74A2">
      <w:pPr>
        <w:tabs>
          <w:tab w:val="left" w:pos="1560"/>
        </w:tabs>
        <w:ind w:left="5954"/>
        <w:rPr>
          <w:rFonts w:ascii="Arial" w:hAnsi="Arial"/>
        </w:rPr>
      </w:pPr>
    </w:p>
    <w:p w:rsidR="006B76A3" w:rsidRDefault="006B76A3" w:rsidP="004D74A2">
      <w:pPr>
        <w:tabs>
          <w:tab w:val="left" w:pos="1560"/>
        </w:tabs>
        <w:ind w:left="5954"/>
        <w:rPr>
          <w:rFonts w:ascii="Arial" w:hAnsi="Arial"/>
        </w:rPr>
      </w:pPr>
    </w:p>
    <w:p w:rsidR="00DA3C6A" w:rsidRDefault="00DA3C6A" w:rsidP="004D74A2">
      <w:pPr>
        <w:tabs>
          <w:tab w:val="left" w:pos="1560"/>
        </w:tabs>
        <w:ind w:left="5954"/>
        <w:rPr>
          <w:rFonts w:ascii="Arial" w:hAnsi="Arial"/>
        </w:rPr>
      </w:pPr>
    </w:p>
    <w:p w:rsidR="003A2CBF" w:rsidRDefault="003A2CBF" w:rsidP="005B3E5B">
      <w:pPr>
        <w:tabs>
          <w:tab w:val="left" w:pos="1560"/>
        </w:tabs>
        <w:rPr>
          <w:rFonts w:ascii="Arial" w:hAnsi="Arial"/>
        </w:rPr>
      </w:pPr>
    </w:p>
    <w:p w:rsidR="002F1790" w:rsidRDefault="002F1790" w:rsidP="005B3E5B">
      <w:pPr>
        <w:tabs>
          <w:tab w:val="left" w:pos="1560"/>
        </w:tabs>
        <w:rPr>
          <w:rFonts w:ascii="Arial" w:hAnsi="Arial"/>
        </w:rPr>
      </w:pPr>
    </w:p>
    <w:p w:rsidR="009C12F1" w:rsidRDefault="009C12F1" w:rsidP="005B3E5B">
      <w:pPr>
        <w:tabs>
          <w:tab w:val="left" w:pos="1560"/>
        </w:tabs>
        <w:rPr>
          <w:rFonts w:ascii="Arial" w:hAnsi="Arial"/>
        </w:rPr>
      </w:pPr>
    </w:p>
    <w:p w:rsidR="004060CF" w:rsidRDefault="00764FEE" w:rsidP="004D74A2">
      <w:pPr>
        <w:tabs>
          <w:tab w:val="left" w:pos="1560"/>
          <w:tab w:val="left" w:pos="6180"/>
        </w:tabs>
        <w:ind w:left="5954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2026</w:t>
      </w:r>
      <w:r w:rsidR="00DC50AF">
        <w:rPr>
          <w:rFonts w:ascii="Arial" w:hAnsi="Arial"/>
          <w:sz w:val="24"/>
          <w:szCs w:val="24"/>
        </w:rPr>
        <w:t>-</w:t>
      </w:r>
      <w:r w:rsidR="00AD00F6">
        <w:rPr>
          <w:rFonts w:ascii="Arial" w:hAnsi="Arial"/>
          <w:sz w:val="24"/>
          <w:szCs w:val="24"/>
        </w:rPr>
        <w:t>20</w:t>
      </w:r>
      <w:r>
        <w:rPr>
          <w:rFonts w:ascii="Arial" w:hAnsi="Arial"/>
          <w:sz w:val="24"/>
          <w:szCs w:val="24"/>
        </w:rPr>
        <w:t>27</w:t>
      </w:r>
    </w:p>
    <w:p w:rsidR="009C12F1" w:rsidRPr="009C12F1" w:rsidRDefault="009C12F1" w:rsidP="004D74A2">
      <w:pPr>
        <w:tabs>
          <w:tab w:val="left" w:pos="1560"/>
          <w:tab w:val="left" w:pos="6180"/>
        </w:tabs>
        <w:ind w:left="5954"/>
        <w:rPr>
          <w:rFonts w:ascii="Arial" w:hAnsi="Arial"/>
          <w:sz w:val="24"/>
          <w:szCs w:val="24"/>
        </w:rPr>
      </w:pPr>
    </w:p>
    <w:p w:rsidR="004D74A2" w:rsidRDefault="004D74A2" w:rsidP="00723A73">
      <w:pPr>
        <w:tabs>
          <w:tab w:val="left" w:pos="5954"/>
        </w:tabs>
        <w:ind w:left="1372"/>
        <w:rPr>
          <w:rFonts w:ascii="Arial" w:hAnsi="Arial"/>
          <w:b/>
          <w:bCs/>
        </w:rPr>
      </w:pPr>
    </w:p>
    <w:p w:rsidR="00206E8D" w:rsidRDefault="00206E8D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5B3E5B" w:rsidRDefault="00C0733F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  <w:r w:rsidRPr="00C866D9">
        <w:rPr>
          <w:rFonts w:ascii="Arial" w:hAnsi="Arial"/>
          <w:b/>
          <w:bCs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62903</wp:posOffset>
            </wp:positionH>
            <wp:positionV relativeFrom="paragraph">
              <wp:posOffset>45587</wp:posOffset>
            </wp:positionV>
            <wp:extent cx="1409700" cy="1318260"/>
            <wp:effectExtent l="0" t="0" r="0" b="0"/>
            <wp:wrapNone/>
            <wp:docPr id="5" name="Image 1" descr="https://www.normandie.fr/sites/default/files/images/region/conseil-regional/logo-region-normandie-rv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https://www.normandie.fr/sites/default/files/images/region/conseil-regional/logo-region-normandie-rvb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318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5669" w:rsidRDefault="00C0733F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3631565</wp:posOffset>
                </wp:positionH>
                <wp:positionV relativeFrom="paragraph">
                  <wp:posOffset>29845</wp:posOffset>
                </wp:positionV>
                <wp:extent cx="2498725" cy="866775"/>
                <wp:effectExtent l="0" t="0" r="15875" b="2857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8725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30BB" w:rsidRPr="006730BB" w:rsidRDefault="008F4E40" w:rsidP="006730BB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  <w:r w:rsidRPr="008F4E40">
                              <w:rPr>
                                <w:b/>
                                <w:sz w:val="28"/>
                                <w:szCs w:val="28"/>
                                <w:vertAlign w:val="superscript"/>
                              </w:rPr>
                              <w:t>e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Prépa </w:t>
                            </w:r>
                            <w:r w:rsidR="007325FE">
                              <w:rPr>
                                <w:b/>
                                <w:sz w:val="28"/>
                                <w:szCs w:val="28"/>
                              </w:rPr>
                              <w:t>Métiers</w:t>
                            </w:r>
                          </w:p>
                          <w:p w:rsidR="00461204" w:rsidRPr="00DA3C6A" w:rsidRDefault="00461204" w:rsidP="00A015E2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0;text-align:left;margin-left:285.95pt;margin-top:2.35pt;width:196.75pt;height:68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">
                <v:textbox>
                  <w:txbxContent>
                    <w:p w:rsidR="006730BB" w:rsidRPr="006730BB" w:rsidRDefault="008F4E40" w:rsidP="006730BB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3</w:t>
                      </w:r>
                      <w:r w:rsidRPr="008F4E40">
                        <w:rPr>
                          <w:b/>
                          <w:sz w:val="28"/>
                          <w:szCs w:val="28"/>
                          <w:vertAlign w:val="superscript"/>
                        </w:rPr>
                        <w:t>e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Prépa </w:t>
                      </w:r>
                      <w:r w:rsidR="007325FE">
                        <w:rPr>
                          <w:b/>
                          <w:sz w:val="28"/>
                          <w:szCs w:val="28"/>
                        </w:rPr>
                        <w:t>Métiers</w:t>
                      </w:r>
                    </w:p>
                    <w:p w:rsidR="00461204" w:rsidRPr="00DA3C6A" w:rsidRDefault="00461204" w:rsidP="00A015E2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C12F1" w:rsidRDefault="009C12F1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C866D9" w:rsidRDefault="00C866D9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C866D9" w:rsidRDefault="00C866D9" w:rsidP="00C866D9">
      <w:pPr>
        <w:tabs>
          <w:tab w:val="left" w:pos="5954"/>
        </w:tabs>
        <w:rPr>
          <w:rFonts w:ascii="Arial" w:hAnsi="Arial"/>
          <w:b/>
          <w:bCs/>
        </w:rPr>
      </w:pPr>
    </w:p>
    <w:p w:rsidR="003E7B43" w:rsidRDefault="003E7B43" w:rsidP="00EA0150">
      <w:pPr>
        <w:tabs>
          <w:tab w:val="left" w:pos="5954"/>
        </w:tabs>
        <w:rPr>
          <w:rFonts w:ascii="Arial" w:hAnsi="Arial"/>
          <w:b/>
          <w:bCs/>
        </w:rPr>
      </w:pPr>
    </w:p>
    <w:p w:rsidR="003E7B43" w:rsidRDefault="003E7B43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C0733F" w:rsidRDefault="00C0733F" w:rsidP="002D4F72">
      <w:pPr>
        <w:tabs>
          <w:tab w:val="left" w:pos="5954"/>
        </w:tabs>
        <w:ind w:left="142"/>
        <w:jc w:val="both"/>
        <w:rPr>
          <w:rFonts w:ascii="Arial" w:hAnsi="Arial"/>
          <w:b/>
          <w:bCs/>
          <w:sz w:val="24"/>
          <w:szCs w:val="24"/>
          <w:u w:val="single"/>
        </w:rPr>
      </w:pPr>
    </w:p>
    <w:p w:rsidR="00C0733F" w:rsidRDefault="00C0733F" w:rsidP="002D4F72">
      <w:pPr>
        <w:tabs>
          <w:tab w:val="left" w:pos="5954"/>
        </w:tabs>
        <w:ind w:left="142"/>
        <w:jc w:val="both"/>
        <w:rPr>
          <w:rFonts w:ascii="Arial" w:hAnsi="Arial"/>
          <w:b/>
          <w:bCs/>
          <w:sz w:val="24"/>
          <w:szCs w:val="24"/>
          <w:u w:val="single"/>
        </w:rPr>
      </w:pPr>
    </w:p>
    <w:p w:rsidR="00C0733F" w:rsidRDefault="00C0733F" w:rsidP="002D4F72">
      <w:pPr>
        <w:tabs>
          <w:tab w:val="left" w:pos="5954"/>
        </w:tabs>
        <w:ind w:left="142"/>
        <w:jc w:val="both"/>
        <w:rPr>
          <w:rFonts w:ascii="Arial" w:hAnsi="Arial"/>
          <w:b/>
          <w:bCs/>
          <w:sz w:val="24"/>
          <w:szCs w:val="24"/>
          <w:u w:val="single"/>
        </w:rPr>
      </w:pPr>
    </w:p>
    <w:p w:rsidR="002D4F72" w:rsidRDefault="002D4F72" w:rsidP="002D4F72">
      <w:pPr>
        <w:tabs>
          <w:tab w:val="left" w:pos="5954"/>
        </w:tabs>
        <w:ind w:left="142"/>
        <w:jc w:val="both"/>
        <w:rPr>
          <w:rFonts w:ascii="Arial" w:hAnsi="Arial"/>
          <w:b/>
          <w:bCs/>
        </w:rPr>
      </w:pPr>
      <w:r w:rsidRPr="00ED4BB1">
        <w:rPr>
          <w:rFonts w:ascii="Arial" w:hAnsi="Arial"/>
          <w:b/>
          <w:bCs/>
          <w:sz w:val="24"/>
          <w:szCs w:val="24"/>
          <w:u w:val="single"/>
        </w:rPr>
        <w:t>Fournitures scolaires</w:t>
      </w:r>
      <w:r>
        <w:rPr>
          <w:rFonts w:ascii="Arial" w:hAnsi="Arial"/>
          <w:b/>
          <w:bCs/>
        </w:rPr>
        <w:t xml:space="preserve"> : </w:t>
      </w:r>
    </w:p>
    <w:p w:rsidR="002D4F72" w:rsidRDefault="002D4F72" w:rsidP="002D4F72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C0733F" w:rsidRDefault="00C0733F" w:rsidP="009941D2">
      <w:pPr>
        <w:ind w:firstLine="142"/>
        <w:rPr>
          <w:rFonts w:ascii="Arial" w:hAnsi="Arial" w:cs="Arial"/>
        </w:rPr>
      </w:pPr>
    </w:p>
    <w:p w:rsidR="00C0733F" w:rsidRPr="00EB6EB3" w:rsidRDefault="00C0733F" w:rsidP="009941D2">
      <w:pPr>
        <w:ind w:firstLine="142"/>
        <w:rPr>
          <w:rFonts w:ascii="Arial" w:hAnsi="Arial" w:cs="Arial"/>
          <w:b/>
          <w:u w:val="single"/>
        </w:rPr>
      </w:pPr>
      <w:r w:rsidRPr="00EB6EB3">
        <w:rPr>
          <w:rFonts w:ascii="Arial" w:hAnsi="Arial" w:cs="Arial"/>
          <w:b/>
          <w:u w:val="single"/>
        </w:rPr>
        <w:t>Histoire-Géographie</w:t>
      </w:r>
    </w:p>
    <w:p w:rsidR="00C0733F" w:rsidRPr="00EB6EB3" w:rsidRDefault="00764FEE" w:rsidP="00C0733F">
      <w:pPr>
        <w:ind w:firstLine="142"/>
        <w:rPr>
          <w:rFonts w:ascii="Arial" w:hAnsi="Arial" w:cs="Arial"/>
        </w:rPr>
      </w:pPr>
      <w:proofErr w:type="gramStart"/>
      <w:r w:rsidRPr="00EB6EB3">
        <w:rPr>
          <w:rFonts w:ascii="Arial" w:hAnsi="Arial" w:cs="Arial"/>
        </w:rPr>
        <w:t>Un porte vues</w:t>
      </w:r>
      <w:proofErr w:type="gramEnd"/>
      <w:r w:rsidRPr="00EB6EB3">
        <w:rPr>
          <w:rFonts w:ascii="Arial" w:hAnsi="Arial" w:cs="Arial"/>
        </w:rPr>
        <w:t xml:space="preserve"> de 200 pochettes</w:t>
      </w:r>
    </w:p>
    <w:p w:rsidR="002D4F72" w:rsidRPr="00EB6EB3" w:rsidRDefault="002D4F72" w:rsidP="002D4F72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7511AC" w:rsidRPr="00EB6EB3" w:rsidRDefault="007511AC" w:rsidP="007511AC">
      <w:pPr>
        <w:tabs>
          <w:tab w:val="left" w:pos="5954"/>
        </w:tabs>
        <w:ind w:left="142"/>
        <w:rPr>
          <w:rFonts w:ascii="Arial" w:hAnsi="Arial"/>
          <w:bCs/>
        </w:rPr>
      </w:pPr>
    </w:p>
    <w:p w:rsidR="002D4F72" w:rsidRPr="00EB6EB3" w:rsidRDefault="00DC50AF" w:rsidP="002D4F72">
      <w:pPr>
        <w:tabs>
          <w:tab w:val="left" w:pos="5954"/>
        </w:tabs>
        <w:ind w:left="2127" w:hanging="1985"/>
        <w:rPr>
          <w:rFonts w:ascii="Arial" w:hAnsi="Arial"/>
          <w:b/>
          <w:bCs/>
          <w:u w:val="single"/>
        </w:rPr>
      </w:pPr>
      <w:r w:rsidRPr="00EB6EB3">
        <w:rPr>
          <w:rFonts w:ascii="Arial" w:hAnsi="Arial"/>
          <w:b/>
          <w:bCs/>
          <w:u w:val="single"/>
        </w:rPr>
        <w:t>Physique-Chimie et Technologie</w:t>
      </w:r>
    </w:p>
    <w:p w:rsidR="00657761" w:rsidRPr="00EB6EB3" w:rsidRDefault="00764FEE" w:rsidP="00764FEE">
      <w:pPr>
        <w:tabs>
          <w:tab w:val="left" w:pos="5954"/>
        </w:tabs>
        <w:ind w:left="142"/>
        <w:rPr>
          <w:rFonts w:ascii="Arial" w:hAnsi="Arial"/>
          <w:bCs/>
        </w:rPr>
      </w:pPr>
      <w:r w:rsidRPr="00EB6EB3">
        <w:rPr>
          <w:rFonts w:ascii="Arial" w:hAnsi="Arial"/>
          <w:bCs/>
        </w:rPr>
        <w:t>1 cahier 200 pages 24x32 cm, un tube de colle, une règle, une calculatrice Casio fx 92, stylo, crayon à papier</w:t>
      </w:r>
    </w:p>
    <w:p w:rsidR="00EA0150" w:rsidRPr="00EB6EB3" w:rsidRDefault="00EA0150" w:rsidP="002D4F72">
      <w:pPr>
        <w:tabs>
          <w:tab w:val="left" w:pos="5954"/>
        </w:tabs>
        <w:ind w:left="142"/>
        <w:rPr>
          <w:rFonts w:ascii="Arial" w:hAnsi="Arial"/>
          <w:bCs/>
        </w:rPr>
      </w:pPr>
    </w:p>
    <w:p w:rsidR="00EA0150" w:rsidRPr="00EB6EB3" w:rsidRDefault="00EA0150" w:rsidP="002D4F72">
      <w:pPr>
        <w:tabs>
          <w:tab w:val="left" w:pos="5954"/>
        </w:tabs>
        <w:ind w:left="142"/>
        <w:rPr>
          <w:rFonts w:ascii="Arial" w:hAnsi="Arial"/>
          <w:b/>
          <w:bCs/>
          <w:u w:val="single"/>
        </w:rPr>
      </w:pPr>
      <w:r w:rsidRPr="00EB6EB3">
        <w:rPr>
          <w:rFonts w:ascii="Arial" w:hAnsi="Arial"/>
          <w:b/>
          <w:bCs/>
          <w:u w:val="single"/>
        </w:rPr>
        <w:t>Sciences et vie de la terre</w:t>
      </w:r>
    </w:p>
    <w:p w:rsidR="00EA0150" w:rsidRPr="00EB6EB3" w:rsidRDefault="00EA0150" w:rsidP="002D4F72">
      <w:pPr>
        <w:tabs>
          <w:tab w:val="left" w:pos="5954"/>
        </w:tabs>
        <w:ind w:left="142"/>
        <w:rPr>
          <w:rFonts w:ascii="Arial" w:hAnsi="Arial"/>
          <w:bCs/>
        </w:rPr>
      </w:pPr>
      <w:r w:rsidRPr="00EB6EB3">
        <w:rPr>
          <w:rFonts w:ascii="Arial" w:hAnsi="Arial"/>
          <w:bCs/>
        </w:rPr>
        <w:t>Un porte vues 200 vues</w:t>
      </w:r>
    </w:p>
    <w:p w:rsidR="002D4F72" w:rsidRPr="00EB6EB3" w:rsidRDefault="002D4F72" w:rsidP="002D4F72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B4572A" w:rsidRPr="00EB6EB3" w:rsidRDefault="00956B79" w:rsidP="00B4572A">
      <w:pPr>
        <w:tabs>
          <w:tab w:val="left" w:pos="5954"/>
        </w:tabs>
        <w:ind w:left="2127" w:hanging="1985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EB6EB3">
        <w:rPr>
          <w:rFonts w:ascii="Arial" w:hAnsi="Arial"/>
          <w:b/>
          <w:bCs/>
          <w:color w:val="000000" w:themeColor="text1"/>
          <w:u w:val="single"/>
        </w:rPr>
        <w:t>Recherche documentaire</w:t>
      </w:r>
    </w:p>
    <w:p w:rsidR="00956B79" w:rsidRPr="00EB6EB3" w:rsidRDefault="006733C6" w:rsidP="007325FE">
      <w:pPr>
        <w:tabs>
          <w:tab w:val="left" w:pos="5954"/>
        </w:tabs>
        <w:ind w:left="142"/>
        <w:rPr>
          <w:rFonts w:ascii="Arial" w:hAnsi="Arial" w:cs="Arial"/>
          <w:bCs/>
          <w:color w:val="000000" w:themeColor="text1"/>
        </w:rPr>
      </w:pPr>
      <w:r w:rsidRPr="00EB6EB3">
        <w:rPr>
          <w:rFonts w:ascii="Arial" w:hAnsi="Arial" w:cs="Arial"/>
          <w:bCs/>
          <w:color w:val="000000" w:themeColor="text1"/>
        </w:rPr>
        <w:t>Un porte vues 60 vues</w:t>
      </w:r>
    </w:p>
    <w:p w:rsidR="006733C6" w:rsidRPr="00EB6EB3" w:rsidRDefault="00A015E2" w:rsidP="007325FE">
      <w:pPr>
        <w:tabs>
          <w:tab w:val="left" w:pos="5954"/>
        </w:tabs>
        <w:ind w:left="142"/>
        <w:rPr>
          <w:rFonts w:ascii="Arial" w:hAnsi="Arial" w:cs="Arial"/>
          <w:bCs/>
          <w:color w:val="000000" w:themeColor="text1"/>
        </w:rPr>
      </w:pPr>
      <w:r w:rsidRPr="00EB6EB3">
        <w:rPr>
          <w:rFonts w:ascii="Arial" w:hAnsi="Arial" w:cs="Arial"/>
          <w:bCs/>
          <w:color w:val="000000" w:themeColor="text1"/>
        </w:rPr>
        <w:t>1 clé USB</w:t>
      </w:r>
    </w:p>
    <w:p w:rsidR="00A015E2" w:rsidRPr="00EB6EB3" w:rsidRDefault="00A015E2" w:rsidP="007325FE">
      <w:pPr>
        <w:tabs>
          <w:tab w:val="left" w:pos="5954"/>
        </w:tabs>
        <w:ind w:left="142"/>
        <w:rPr>
          <w:rFonts w:ascii="Arial" w:hAnsi="Arial" w:cs="Arial"/>
          <w:bCs/>
          <w:color w:val="000000" w:themeColor="text1"/>
        </w:rPr>
      </w:pPr>
    </w:p>
    <w:p w:rsidR="00956B79" w:rsidRPr="00EB6EB3" w:rsidRDefault="00956B79" w:rsidP="007325FE">
      <w:pPr>
        <w:tabs>
          <w:tab w:val="left" w:pos="5954"/>
        </w:tabs>
        <w:ind w:left="142"/>
        <w:rPr>
          <w:rFonts w:ascii="Arial" w:hAnsi="Arial" w:cs="Arial"/>
          <w:b/>
          <w:bCs/>
          <w:color w:val="000000" w:themeColor="text1"/>
          <w:u w:val="single"/>
        </w:rPr>
      </w:pPr>
      <w:r w:rsidRPr="00EB6EB3">
        <w:rPr>
          <w:rFonts w:ascii="Arial" w:hAnsi="Arial" w:cs="Arial"/>
          <w:b/>
          <w:bCs/>
          <w:color w:val="000000" w:themeColor="text1"/>
          <w:u w:val="single"/>
        </w:rPr>
        <w:t>Découverte professionnelle</w:t>
      </w:r>
    </w:p>
    <w:p w:rsidR="007511AC" w:rsidRPr="00EB6EB3" w:rsidRDefault="006733C6" w:rsidP="00956B79">
      <w:pPr>
        <w:tabs>
          <w:tab w:val="left" w:pos="5954"/>
        </w:tabs>
        <w:ind w:left="142"/>
        <w:rPr>
          <w:rFonts w:ascii="Arial" w:hAnsi="Arial" w:cs="Arial"/>
          <w:bCs/>
          <w:color w:val="000000" w:themeColor="text1"/>
        </w:rPr>
      </w:pPr>
      <w:r w:rsidRPr="00EB6EB3">
        <w:rPr>
          <w:rFonts w:ascii="Arial" w:hAnsi="Arial" w:cs="Arial"/>
          <w:bCs/>
          <w:color w:val="000000" w:themeColor="text1"/>
        </w:rPr>
        <w:t>Un porte vues 60 vues</w:t>
      </w:r>
    </w:p>
    <w:p w:rsidR="00B755EA" w:rsidRPr="00EB6EB3" w:rsidRDefault="00B755EA" w:rsidP="00956B79">
      <w:pPr>
        <w:tabs>
          <w:tab w:val="left" w:pos="5954"/>
        </w:tabs>
        <w:ind w:left="142"/>
        <w:rPr>
          <w:rFonts w:ascii="Arial" w:hAnsi="Arial" w:cs="Arial"/>
          <w:bCs/>
          <w:color w:val="000000" w:themeColor="text1"/>
        </w:rPr>
      </w:pPr>
    </w:p>
    <w:p w:rsidR="00A015E2" w:rsidRPr="00EB6EB3" w:rsidRDefault="00B755EA" w:rsidP="00B755EA">
      <w:pPr>
        <w:tabs>
          <w:tab w:val="left" w:pos="5954"/>
        </w:tabs>
        <w:ind w:firstLine="142"/>
        <w:rPr>
          <w:rFonts w:ascii="Arial" w:hAnsi="Arial"/>
          <w:b/>
          <w:bCs/>
          <w:u w:val="single"/>
        </w:rPr>
      </w:pPr>
      <w:r w:rsidRPr="00EB6EB3">
        <w:rPr>
          <w:rFonts w:ascii="Arial" w:hAnsi="Arial"/>
          <w:b/>
          <w:bCs/>
          <w:u w:val="single"/>
        </w:rPr>
        <w:t>Anglais</w:t>
      </w:r>
    </w:p>
    <w:p w:rsidR="00B755EA" w:rsidRPr="00EB6EB3" w:rsidRDefault="00B755EA" w:rsidP="00B755EA">
      <w:pPr>
        <w:tabs>
          <w:tab w:val="left" w:pos="5954"/>
        </w:tabs>
        <w:ind w:firstLine="142"/>
        <w:rPr>
          <w:rFonts w:ascii="Arial" w:hAnsi="Arial"/>
          <w:bCs/>
        </w:rPr>
      </w:pPr>
      <w:r w:rsidRPr="00EB6EB3">
        <w:rPr>
          <w:rFonts w:ascii="Arial" w:hAnsi="Arial"/>
          <w:bCs/>
        </w:rPr>
        <w:t>1 clé USB pour l’anglais uniquement</w:t>
      </w:r>
    </w:p>
    <w:p w:rsidR="00B755EA" w:rsidRPr="00B755EA" w:rsidRDefault="00B755EA" w:rsidP="00B755EA">
      <w:pPr>
        <w:tabs>
          <w:tab w:val="left" w:pos="5954"/>
        </w:tabs>
        <w:ind w:firstLine="142"/>
        <w:rPr>
          <w:rFonts w:ascii="Arial" w:hAnsi="Arial"/>
          <w:bCs/>
        </w:rPr>
      </w:pPr>
      <w:r w:rsidRPr="00EB6EB3">
        <w:rPr>
          <w:rFonts w:ascii="Arial" w:hAnsi="Arial"/>
          <w:bCs/>
        </w:rPr>
        <w:t>1 porte-revue d’une dizaine de poches</w:t>
      </w:r>
      <w:bookmarkStart w:id="0" w:name="_GoBack"/>
      <w:bookmarkEnd w:id="0"/>
    </w:p>
    <w:p w:rsidR="000C2786" w:rsidRDefault="000C2786" w:rsidP="00D07153">
      <w:pPr>
        <w:tabs>
          <w:tab w:val="left" w:pos="5954"/>
        </w:tabs>
        <w:ind w:left="2127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ab/>
        <w:t xml:space="preserve">Le </w:t>
      </w:r>
      <w:r w:rsidR="00764FEE">
        <w:rPr>
          <w:rFonts w:ascii="Arial" w:hAnsi="Arial"/>
          <w:b/>
          <w:bCs/>
        </w:rPr>
        <w:t>18 mai 2026</w:t>
      </w:r>
    </w:p>
    <w:p w:rsidR="000C2786" w:rsidRDefault="000C2786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0C2786" w:rsidRPr="006670BE" w:rsidRDefault="000C2786" w:rsidP="005B3E5B">
      <w:pPr>
        <w:tabs>
          <w:tab w:val="left" w:pos="5954"/>
        </w:tabs>
        <w:ind w:left="2127"/>
        <w:rPr>
          <w:rFonts w:ascii="Arial" w:hAnsi="Arial"/>
          <w:b/>
          <w:bCs/>
          <w:i/>
        </w:rPr>
      </w:pPr>
      <w:r>
        <w:rPr>
          <w:rFonts w:ascii="Arial" w:hAnsi="Arial"/>
          <w:b/>
          <w:bCs/>
        </w:rPr>
        <w:tab/>
      </w:r>
    </w:p>
    <w:p w:rsidR="000C2786" w:rsidRPr="006670BE" w:rsidRDefault="000C2786" w:rsidP="005B3E5B">
      <w:pPr>
        <w:tabs>
          <w:tab w:val="left" w:pos="5954"/>
        </w:tabs>
        <w:ind w:left="2127"/>
        <w:rPr>
          <w:rFonts w:ascii="Arial" w:hAnsi="Arial"/>
          <w:b/>
          <w:bCs/>
          <w:i/>
        </w:rPr>
      </w:pPr>
      <w:r w:rsidRPr="006670BE">
        <w:rPr>
          <w:rFonts w:ascii="Arial" w:hAnsi="Arial"/>
          <w:b/>
          <w:bCs/>
          <w:i/>
        </w:rPr>
        <w:tab/>
      </w:r>
      <w:r w:rsidR="006670BE" w:rsidRPr="006670BE">
        <w:rPr>
          <w:rFonts w:ascii="Arial" w:hAnsi="Arial"/>
          <w:b/>
          <w:bCs/>
          <w:i/>
        </w:rPr>
        <w:t>Le Proviseur</w:t>
      </w:r>
    </w:p>
    <w:p w:rsidR="006670BE" w:rsidRPr="006670BE" w:rsidRDefault="006670BE" w:rsidP="005B3E5B">
      <w:pPr>
        <w:tabs>
          <w:tab w:val="left" w:pos="5954"/>
        </w:tabs>
        <w:ind w:left="2127"/>
        <w:rPr>
          <w:rFonts w:ascii="Arial" w:hAnsi="Arial"/>
          <w:b/>
          <w:bCs/>
          <w:i/>
        </w:rPr>
      </w:pPr>
    </w:p>
    <w:p w:rsidR="003E7B43" w:rsidRPr="007511AC" w:rsidRDefault="009941D2" w:rsidP="007511AC">
      <w:pPr>
        <w:tabs>
          <w:tab w:val="left" w:pos="5954"/>
        </w:tabs>
        <w:ind w:left="5812"/>
        <w:rPr>
          <w:rFonts w:ascii="Arial" w:hAnsi="Arial"/>
          <w:b/>
          <w:bCs/>
          <w:i/>
        </w:rPr>
      </w:pPr>
      <w:r>
        <w:rPr>
          <w:rFonts w:ascii="Arial" w:hAnsi="Arial"/>
          <w:b/>
          <w:bCs/>
          <w:i/>
        </w:rPr>
        <w:t>Isabelle ROUSSEL</w:t>
      </w:r>
    </w:p>
    <w:sectPr w:rsidR="003E7B43" w:rsidRPr="007511AC" w:rsidSect="002F1790">
      <w:headerReference w:type="default" r:id="rId17"/>
      <w:footerReference w:type="default" r:id="rId18"/>
      <w:headerReference w:type="first" r:id="rId19"/>
      <w:pgSz w:w="11906" w:h="16838" w:code="9"/>
      <w:pgMar w:top="851" w:right="851" w:bottom="851" w:left="85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3DA8" w:rsidRDefault="00023DA8">
      <w:r>
        <w:separator/>
      </w:r>
    </w:p>
  </w:endnote>
  <w:endnote w:type="continuationSeparator" w:id="0">
    <w:p w:rsidR="00023DA8" w:rsidRDefault="00023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1204" w:rsidRDefault="00461204">
    <w:pPr>
      <w:pStyle w:val="Pieddepage"/>
      <w:ind w:left="-28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3DA8" w:rsidRDefault="00023DA8">
      <w:r>
        <w:separator/>
      </w:r>
    </w:p>
  </w:footnote>
  <w:footnote w:type="continuationSeparator" w:id="0">
    <w:p w:rsidR="00023DA8" w:rsidRDefault="00023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1204" w:rsidRDefault="00461204">
    <w:pPr>
      <w:pStyle w:val="En-tte"/>
      <w:tabs>
        <w:tab w:val="clear" w:pos="4536"/>
        <w:tab w:val="clear" w:pos="9072"/>
        <w:tab w:val="left" w:pos="4678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1204" w:rsidRDefault="00461204" w:rsidP="00465EF5">
    <w:pPr>
      <w:pStyle w:val="En-tt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71267B"/>
    <w:multiLevelType w:val="hybridMultilevel"/>
    <w:tmpl w:val="4E8E081A"/>
    <w:lvl w:ilvl="0" w:tplc="875C7880">
      <w:numFmt w:val="bullet"/>
      <w:lvlText w:val="-"/>
      <w:lvlJc w:val="left"/>
      <w:pPr>
        <w:ind w:left="2487" w:hanging="360"/>
      </w:pPr>
      <w:rPr>
        <w:rFonts w:ascii="Arial" w:eastAsia="Times New Roman" w:hAnsi="Arial" w:cs="Aria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15352F8"/>
    <w:multiLevelType w:val="singleLevel"/>
    <w:tmpl w:val="6E74DFAC"/>
    <w:lvl w:ilvl="0">
      <w:start w:val="2"/>
      <w:numFmt w:val="bullet"/>
      <w:lvlText w:val="-"/>
      <w:lvlJc w:val="left"/>
      <w:pPr>
        <w:tabs>
          <w:tab w:val="num" w:pos="3195"/>
        </w:tabs>
        <w:ind w:left="3195" w:hanging="360"/>
      </w:pPr>
      <w:rPr>
        <w:rFonts w:ascii="Times New Roman" w:hAnsi="Times New Roman" w:hint="default"/>
      </w:rPr>
    </w:lvl>
  </w:abstractNum>
  <w:abstractNum w:abstractNumId="2" w15:restartNumberingAfterBreak="0">
    <w:nsid w:val="78E6730D"/>
    <w:multiLevelType w:val="hybridMultilevel"/>
    <w:tmpl w:val="891A3DC4"/>
    <w:lvl w:ilvl="0" w:tplc="6652DE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43B"/>
    <w:rsid w:val="000008E3"/>
    <w:rsid w:val="000122EE"/>
    <w:rsid w:val="00023DA8"/>
    <w:rsid w:val="00024BC1"/>
    <w:rsid w:val="00040F9D"/>
    <w:rsid w:val="00042A6A"/>
    <w:rsid w:val="000722B3"/>
    <w:rsid w:val="00074478"/>
    <w:rsid w:val="000826BC"/>
    <w:rsid w:val="000856EA"/>
    <w:rsid w:val="00096D15"/>
    <w:rsid w:val="00096F98"/>
    <w:rsid w:val="000A35EB"/>
    <w:rsid w:val="000C2786"/>
    <w:rsid w:val="000D743B"/>
    <w:rsid w:val="000E78F9"/>
    <w:rsid w:val="000F00C7"/>
    <w:rsid w:val="000F1E62"/>
    <w:rsid w:val="000F6009"/>
    <w:rsid w:val="00100BB0"/>
    <w:rsid w:val="00104FD5"/>
    <w:rsid w:val="00105A0E"/>
    <w:rsid w:val="00105DCF"/>
    <w:rsid w:val="001113B9"/>
    <w:rsid w:val="00124827"/>
    <w:rsid w:val="00127C6E"/>
    <w:rsid w:val="00131D13"/>
    <w:rsid w:val="00133F58"/>
    <w:rsid w:val="00191A97"/>
    <w:rsid w:val="001945F1"/>
    <w:rsid w:val="00194787"/>
    <w:rsid w:val="001B25C8"/>
    <w:rsid w:val="001D50B1"/>
    <w:rsid w:val="001D5E79"/>
    <w:rsid w:val="00206E8D"/>
    <w:rsid w:val="00226FDD"/>
    <w:rsid w:val="0023529E"/>
    <w:rsid w:val="00257A32"/>
    <w:rsid w:val="0027445A"/>
    <w:rsid w:val="002808EB"/>
    <w:rsid w:val="00283586"/>
    <w:rsid w:val="002A5B8A"/>
    <w:rsid w:val="002C385C"/>
    <w:rsid w:val="002C76BD"/>
    <w:rsid w:val="002D4F72"/>
    <w:rsid w:val="002E04A9"/>
    <w:rsid w:val="002E2C30"/>
    <w:rsid w:val="002E6B2D"/>
    <w:rsid w:val="002F1790"/>
    <w:rsid w:val="0030454E"/>
    <w:rsid w:val="00315D8C"/>
    <w:rsid w:val="00321E6E"/>
    <w:rsid w:val="00322584"/>
    <w:rsid w:val="003227D5"/>
    <w:rsid w:val="00323548"/>
    <w:rsid w:val="00375E7D"/>
    <w:rsid w:val="00394121"/>
    <w:rsid w:val="003A2CBF"/>
    <w:rsid w:val="003E7B43"/>
    <w:rsid w:val="004060CF"/>
    <w:rsid w:val="0042103C"/>
    <w:rsid w:val="004266BA"/>
    <w:rsid w:val="0045270D"/>
    <w:rsid w:val="00456DCB"/>
    <w:rsid w:val="004578CE"/>
    <w:rsid w:val="00461204"/>
    <w:rsid w:val="00465EF5"/>
    <w:rsid w:val="00473203"/>
    <w:rsid w:val="00487EC3"/>
    <w:rsid w:val="004A4828"/>
    <w:rsid w:val="004C215F"/>
    <w:rsid w:val="004D02FD"/>
    <w:rsid w:val="004D0529"/>
    <w:rsid w:val="004D74A2"/>
    <w:rsid w:val="004E19F0"/>
    <w:rsid w:val="004E50DB"/>
    <w:rsid w:val="004E5669"/>
    <w:rsid w:val="004E7E69"/>
    <w:rsid w:val="004F268C"/>
    <w:rsid w:val="005221E8"/>
    <w:rsid w:val="005463F4"/>
    <w:rsid w:val="00546AA7"/>
    <w:rsid w:val="005B3E5B"/>
    <w:rsid w:val="005C4F3E"/>
    <w:rsid w:val="005D4074"/>
    <w:rsid w:val="005E2F46"/>
    <w:rsid w:val="005F586C"/>
    <w:rsid w:val="005F5D29"/>
    <w:rsid w:val="0061033B"/>
    <w:rsid w:val="00616A8D"/>
    <w:rsid w:val="006248E8"/>
    <w:rsid w:val="00640CF9"/>
    <w:rsid w:val="0065564A"/>
    <w:rsid w:val="00657761"/>
    <w:rsid w:val="00660283"/>
    <w:rsid w:val="006670BE"/>
    <w:rsid w:val="00670473"/>
    <w:rsid w:val="006730BB"/>
    <w:rsid w:val="006733C6"/>
    <w:rsid w:val="00682C8D"/>
    <w:rsid w:val="00682EA1"/>
    <w:rsid w:val="006A308B"/>
    <w:rsid w:val="006A313A"/>
    <w:rsid w:val="006B76A3"/>
    <w:rsid w:val="006C5393"/>
    <w:rsid w:val="006E1227"/>
    <w:rsid w:val="006E7D2E"/>
    <w:rsid w:val="006F50B5"/>
    <w:rsid w:val="0070066C"/>
    <w:rsid w:val="00701FDB"/>
    <w:rsid w:val="00703A07"/>
    <w:rsid w:val="00707ACC"/>
    <w:rsid w:val="007118D4"/>
    <w:rsid w:val="00716B05"/>
    <w:rsid w:val="00723A73"/>
    <w:rsid w:val="007325FE"/>
    <w:rsid w:val="00735F0F"/>
    <w:rsid w:val="007511AC"/>
    <w:rsid w:val="00764FEE"/>
    <w:rsid w:val="007774A6"/>
    <w:rsid w:val="007871EB"/>
    <w:rsid w:val="00790FA9"/>
    <w:rsid w:val="007A28B2"/>
    <w:rsid w:val="007B263D"/>
    <w:rsid w:val="007C60EA"/>
    <w:rsid w:val="007D5F03"/>
    <w:rsid w:val="007E5777"/>
    <w:rsid w:val="00802266"/>
    <w:rsid w:val="00847CE5"/>
    <w:rsid w:val="008747AF"/>
    <w:rsid w:val="008802CB"/>
    <w:rsid w:val="008822A6"/>
    <w:rsid w:val="008A34DA"/>
    <w:rsid w:val="008B0B8B"/>
    <w:rsid w:val="008D2687"/>
    <w:rsid w:val="008F4E40"/>
    <w:rsid w:val="00906700"/>
    <w:rsid w:val="0090783C"/>
    <w:rsid w:val="00941260"/>
    <w:rsid w:val="00942275"/>
    <w:rsid w:val="00944E76"/>
    <w:rsid w:val="00944F3D"/>
    <w:rsid w:val="00956B79"/>
    <w:rsid w:val="009573C9"/>
    <w:rsid w:val="009713D1"/>
    <w:rsid w:val="009721A2"/>
    <w:rsid w:val="0097408B"/>
    <w:rsid w:val="009941D2"/>
    <w:rsid w:val="009A51AD"/>
    <w:rsid w:val="009C12F1"/>
    <w:rsid w:val="009D3D32"/>
    <w:rsid w:val="00A015E2"/>
    <w:rsid w:val="00A17615"/>
    <w:rsid w:val="00A21E7D"/>
    <w:rsid w:val="00A24786"/>
    <w:rsid w:val="00A53E87"/>
    <w:rsid w:val="00A71B88"/>
    <w:rsid w:val="00A75477"/>
    <w:rsid w:val="00AB72DB"/>
    <w:rsid w:val="00AC3EBB"/>
    <w:rsid w:val="00AD00F6"/>
    <w:rsid w:val="00AD0725"/>
    <w:rsid w:val="00AD705C"/>
    <w:rsid w:val="00B17B8C"/>
    <w:rsid w:val="00B25E21"/>
    <w:rsid w:val="00B4572A"/>
    <w:rsid w:val="00B53875"/>
    <w:rsid w:val="00B755EA"/>
    <w:rsid w:val="00BB7E37"/>
    <w:rsid w:val="00BD1A17"/>
    <w:rsid w:val="00BD470C"/>
    <w:rsid w:val="00BE2510"/>
    <w:rsid w:val="00BE2B33"/>
    <w:rsid w:val="00C0699B"/>
    <w:rsid w:val="00C0733F"/>
    <w:rsid w:val="00C1197B"/>
    <w:rsid w:val="00C15A58"/>
    <w:rsid w:val="00C443BE"/>
    <w:rsid w:val="00C54C11"/>
    <w:rsid w:val="00C72648"/>
    <w:rsid w:val="00C75B0B"/>
    <w:rsid w:val="00C852D7"/>
    <w:rsid w:val="00C855BC"/>
    <w:rsid w:val="00C866D9"/>
    <w:rsid w:val="00CA3D34"/>
    <w:rsid w:val="00CD2736"/>
    <w:rsid w:val="00CD4004"/>
    <w:rsid w:val="00CD5E33"/>
    <w:rsid w:val="00D07153"/>
    <w:rsid w:val="00D46AAC"/>
    <w:rsid w:val="00D51DD1"/>
    <w:rsid w:val="00D57819"/>
    <w:rsid w:val="00D77159"/>
    <w:rsid w:val="00D8102A"/>
    <w:rsid w:val="00D931A5"/>
    <w:rsid w:val="00DA2B3D"/>
    <w:rsid w:val="00DA3C6A"/>
    <w:rsid w:val="00DA463A"/>
    <w:rsid w:val="00DB1375"/>
    <w:rsid w:val="00DB525D"/>
    <w:rsid w:val="00DC4CBB"/>
    <w:rsid w:val="00DC50AF"/>
    <w:rsid w:val="00DE711C"/>
    <w:rsid w:val="00E1575E"/>
    <w:rsid w:val="00E2164D"/>
    <w:rsid w:val="00E27A7B"/>
    <w:rsid w:val="00E34166"/>
    <w:rsid w:val="00E61D12"/>
    <w:rsid w:val="00E807A1"/>
    <w:rsid w:val="00EA0150"/>
    <w:rsid w:val="00EA2C63"/>
    <w:rsid w:val="00EA392C"/>
    <w:rsid w:val="00EB6EB3"/>
    <w:rsid w:val="00EC504B"/>
    <w:rsid w:val="00ED52AD"/>
    <w:rsid w:val="00ED7C66"/>
    <w:rsid w:val="00EE3340"/>
    <w:rsid w:val="00F20530"/>
    <w:rsid w:val="00F25196"/>
    <w:rsid w:val="00F4297E"/>
    <w:rsid w:val="00F43A99"/>
    <w:rsid w:val="00F611B0"/>
    <w:rsid w:val="00F65A70"/>
    <w:rsid w:val="00F81387"/>
    <w:rsid w:val="00FA688D"/>
    <w:rsid w:val="00FC5BD2"/>
    <w:rsid w:val="00FC7B67"/>
    <w:rsid w:val="00FD07C9"/>
    <w:rsid w:val="00FD26D6"/>
    <w:rsid w:val="00FD60FC"/>
    <w:rsid w:val="00FE7F68"/>
    <w:rsid w:val="00FF30CF"/>
    <w:rsid w:val="00FF50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/>
    <o:shapelayout v:ext="edit">
      <o:idmap v:ext="edit" data="1"/>
    </o:shapelayout>
  </w:shapeDefaults>
  <w:decimalSymbol w:val=","/>
  <w:listSeparator w:val=";"/>
  <w14:docId w14:val="26B008F7"/>
  <w15:docId w15:val="{B6BBF77B-A6EC-41C5-BFB1-B8683434F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68C"/>
  </w:style>
  <w:style w:type="paragraph" w:styleId="Titre1">
    <w:name w:val="heading 1"/>
    <w:basedOn w:val="Normal"/>
    <w:next w:val="Normal"/>
    <w:link w:val="Titre1Car"/>
    <w:qFormat/>
    <w:rsid w:val="004F268C"/>
    <w:pPr>
      <w:keepNext/>
      <w:tabs>
        <w:tab w:val="left" w:pos="1701"/>
        <w:tab w:val="left" w:pos="1985"/>
        <w:tab w:val="left" w:pos="2835"/>
      </w:tabs>
      <w:ind w:left="2835"/>
      <w:outlineLvl w:val="0"/>
    </w:pPr>
    <w:rPr>
      <w:rFonts w:ascii="Arial" w:hAnsi="Arial"/>
      <w:b/>
    </w:rPr>
  </w:style>
  <w:style w:type="paragraph" w:styleId="Titre2">
    <w:name w:val="heading 2"/>
    <w:basedOn w:val="Normal"/>
    <w:next w:val="Normal"/>
    <w:qFormat/>
    <w:rsid w:val="004F268C"/>
    <w:pPr>
      <w:keepNext/>
      <w:tabs>
        <w:tab w:val="left" w:pos="5670"/>
      </w:tabs>
      <w:outlineLvl w:val="1"/>
    </w:pPr>
    <w:rPr>
      <w:rFonts w:ascii="Arial Narrow" w:hAnsi="Arial Narrow"/>
      <w:b/>
      <w:sz w:val="19"/>
    </w:rPr>
  </w:style>
  <w:style w:type="paragraph" w:styleId="Titre3">
    <w:name w:val="heading 3"/>
    <w:basedOn w:val="Normal"/>
    <w:next w:val="Normal"/>
    <w:qFormat/>
    <w:rsid w:val="004F268C"/>
    <w:pPr>
      <w:keepNext/>
      <w:outlineLvl w:val="2"/>
    </w:pPr>
    <w:rPr>
      <w:rFonts w:ascii="Arial Narrow" w:hAnsi="Arial Narrow"/>
      <w:b/>
      <w:sz w:val="16"/>
    </w:rPr>
  </w:style>
  <w:style w:type="paragraph" w:styleId="Titre4">
    <w:name w:val="heading 4"/>
    <w:basedOn w:val="Normal"/>
    <w:next w:val="Normal"/>
    <w:qFormat/>
    <w:rsid w:val="004F268C"/>
    <w:pPr>
      <w:keepNext/>
      <w:ind w:left="142"/>
      <w:jc w:val="right"/>
      <w:outlineLvl w:val="3"/>
    </w:pPr>
    <w:rPr>
      <w:rFonts w:ascii="Arial Narrow" w:hAnsi="Arial Narrow"/>
      <w:b/>
      <w:bCs/>
    </w:rPr>
  </w:style>
  <w:style w:type="paragraph" w:styleId="Titre5">
    <w:name w:val="heading 5"/>
    <w:basedOn w:val="Normal"/>
    <w:next w:val="Normal"/>
    <w:qFormat/>
    <w:rsid w:val="004F268C"/>
    <w:pPr>
      <w:keepNext/>
      <w:jc w:val="both"/>
      <w:outlineLvl w:val="4"/>
    </w:pPr>
    <w:rPr>
      <w:rFonts w:ascii="Arial" w:hAnsi="Arial" w:cs="Arial"/>
      <w:b/>
      <w:bCs/>
    </w:rPr>
  </w:style>
  <w:style w:type="paragraph" w:styleId="Titre8">
    <w:name w:val="heading 8"/>
    <w:basedOn w:val="Normal"/>
    <w:next w:val="Normal"/>
    <w:qFormat/>
    <w:rsid w:val="00942275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4F268C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4F268C"/>
    <w:pPr>
      <w:tabs>
        <w:tab w:val="center" w:pos="4536"/>
        <w:tab w:val="right" w:pos="9072"/>
      </w:tabs>
    </w:pPr>
  </w:style>
  <w:style w:type="paragraph" w:styleId="Retraitcorpsdetexte">
    <w:name w:val="Body Text Indent"/>
    <w:basedOn w:val="Normal"/>
    <w:rsid w:val="004F268C"/>
    <w:pPr>
      <w:ind w:left="1985"/>
    </w:pPr>
    <w:rPr>
      <w:rFonts w:ascii="Arial" w:hAnsi="Arial"/>
    </w:rPr>
  </w:style>
  <w:style w:type="character" w:styleId="Lienhypertexte">
    <w:name w:val="Hyperlink"/>
    <w:basedOn w:val="Policepardfaut"/>
    <w:rsid w:val="004F268C"/>
    <w:rPr>
      <w:color w:val="0000FF"/>
      <w:u w:val="single"/>
    </w:rPr>
  </w:style>
  <w:style w:type="character" w:styleId="Lienhypertextesuivivisit">
    <w:name w:val="FollowedHyperlink"/>
    <w:basedOn w:val="Policepardfaut"/>
    <w:rsid w:val="004F268C"/>
    <w:rPr>
      <w:color w:val="800080"/>
      <w:u w:val="single"/>
    </w:rPr>
  </w:style>
  <w:style w:type="paragraph" w:customStyle="1" w:styleId="Textebrut1">
    <w:name w:val="Texte brut1"/>
    <w:basedOn w:val="Normal"/>
    <w:rsid w:val="00FD07C9"/>
    <w:rPr>
      <w:rFonts w:ascii="Courier New" w:hAnsi="Courier New"/>
    </w:rPr>
  </w:style>
  <w:style w:type="paragraph" w:styleId="Retraitcorpsdetexte2">
    <w:name w:val="Body Text Indent 2"/>
    <w:basedOn w:val="Normal"/>
    <w:rsid w:val="00942275"/>
    <w:pPr>
      <w:ind w:left="2835"/>
      <w:jc w:val="both"/>
    </w:pPr>
    <w:rPr>
      <w:rFonts w:ascii="Arial" w:hAnsi="Arial"/>
    </w:rPr>
  </w:style>
  <w:style w:type="paragraph" w:styleId="Corpsdetexte2">
    <w:name w:val="Body Text 2"/>
    <w:basedOn w:val="Normal"/>
    <w:rsid w:val="008B0B8B"/>
    <w:pPr>
      <w:spacing w:after="120" w:line="480" w:lineRule="auto"/>
    </w:pPr>
  </w:style>
  <w:style w:type="paragraph" w:styleId="Textedebulles">
    <w:name w:val="Balloon Text"/>
    <w:basedOn w:val="Normal"/>
    <w:semiHidden/>
    <w:rsid w:val="004D74A2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FE7F6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Listemoyenne2-Accent5">
    <w:name w:val="Medium List 2 Accent 5"/>
    <w:basedOn w:val="TableauNormal"/>
    <w:uiPriority w:val="66"/>
    <w:rsid w:val="00C443B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ableauweb3">
    <w:name w:val="Table Web 3"/>
    <w:basedOn w:val="TableauNormal"/>
    <w:rsid w:val="000C278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En-tteCar">
    <w:name w:val="En-tête Car"/>
    <w:basedOn w:val="Policepardfaut"/>
    <w:link w:val="En-tte"/>
    <w:uiPriority w:val="99"/>
    <w:rsid w:val="002E04A9"/>
  </w:style>
  <w:style w:type="character" w:customStyle="1" w:styleId="Titre1Car">
    <w:name w:val="Titre 1 Car"/>
    <w:basedOn w:val="Policepardfaut"/>
    <w:link w:val="Titre1"/>
    <w:rsid w:val="002E04A9"/>
    <w:rPr>
      <w:rFonts w:ascii="Arial" w:hAnsi="Arial"/>
      <w:b/>
    </w:rPr>
  </w:style>
  <w:style w:type="paragraph" w:styleId="Paragraphedeliste">
    <w:name w:val="List Paragraph"/>
    <w:basedOn w:val="Normal"/>
    <w:uiPriority w:val="34"/>
    <w:qFormat/>
    <w:rsid w:val="006704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26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61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3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2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0762836v@ac-rouen.fr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ycees.ac-rouen.fr/leger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0.jpeg"/><Relationship Id="rId10" Type="http://schemas.openxmlformats.org/officeDocument/2006/relationships/hyperlink" Target="mailto:0762836v@ac-rouen.fr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lycees.ac-rouen.fr/lege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SECRET~1\LOCALS~1\Temp\Type_Lyc&#233;e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71535-F4CD-4B0A-B7A6-1617D95B6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Type_Lycée.dot</Template>
  <TotalTime>2</TotalTime>
  <Pages>1</Pages>
  <Words>84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Lycée Fernand Léger</Company>
  <LinksUpToDate>false</LinksUpToDate>
  <CharactersWithSpaces>549</CharactersWithSpaces>
  <SharedDoc>false</SharedDoc>
  <HLinks>
    <vt:vector size="12" baseType="variant">
      <vt:variant>
        <vt:i4>2883703</vt:i4>
      </vt:variant>
      <vt:variant>
        <vt:i4>3</vt:i4>
      </vt:variant>
      <vt:variant>
        <vt:i4>0</vt:i4>
      </vt:variant>
      <vt:variant>
        <vt:i4>5</vt:i4>
      </vt:variant>
      <vt:variant>
        <vt:lpwstr>http://lycees.ac-rouen.fr/leger</vt:lpwstr>
      </vt:variant>
      <vt:variant>
        <vt:lpwstr/>
      </vt:variant>
      <vt:variant>
        <vt:i4>4587618</vt:i4>
      </vt:variant>
      <vt:variant>
        <vt:i4>0</vt:i4>
      </vt:variant>
      <vt:variant>
        <vt:i4>0</vt:i4>
      </vt:variant>
      <vt:variant>
        <vt:i4>5</vt:i4>
      </vt:variant>
      <vt:variant>
        <vt:lpwstr>mailto:0762836v@ac-rouen.fr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secretaire</dc:creator>
  <cp:lastModifiedBy>Magali Tassery</cp:lastModifiedBy>
  <cp:revision>4</cp:revision>
  <cp:lastPrinted>2025-06-06T06:08:00Z</cp:lastPrinted>
  <dcterms:created xsi:type="dcterms:W3CDTF">2026-05-18T12:25:00Z</dcterms:created>
  <dcterms:modified xsi:type="dcterms:W3CDTF">2026-05-18T13:44:00Z</dcterms:modified>
</cp:coreProperties>
</file>