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4C4070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rFonts w:ascii="Arial" w:hAnsi="Arial"/>
          <w:b/>
          <w:bCs/>
          <w:noProof/>
        </w:rPr>
        <w:drawing>
          <wp:anchor distT="0" distB="0" distL="114300" distR="114300" simplePos="0" relativeHeight="251656192" behindDoc="0" locked="0" layoutInCell="1" allowOverlap="1" wp14:anchorId="100B1BA8" wp14:editId="1530B415">
            <wp:simplePos x="0" y="0"/>
            <wp:positionH relativeFrom="column">
              <wp:posOffset>3669665</wp:posOffset>
            </wp:positionH>
            <wp:positionV relativeFrom="paragraph">
              <wp:posOffset>116840</wp:posOffset>
            </wp:positionV>
            <wp:extent cx="1212850" cy="819150"/>
            <wp:effectExtent l="19050" t="0" r="6350" b="0"/>
            <wp:wrapNone/>
            <wp:docPr id="3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F7008E8" wp14:editId="2812617C">
            <wp:simplePos x="0" y="0"/>
            <wp:positionH relativeFrom="column">
              <wp:posOffset>-457200</wp:posOffset>
            </wp:positionH>
            <wp:positionV relativeFrom="paragraph">
              <wp:posOffset>100965</wp:posOffset>
            </wp:positionV>
            <wp:extent cx="2324100" cy="10477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1989455</wp:posOffset>
                </wp:positionH>
                <wp:positionV relativeFrom="paragraph">
                  <wp:posOffset>-43815</wp:posOffset>
                </wp:positionV>
                <wp:extent cx="1410970" cy="185547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5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1204" w:rsidRDefault="00461204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AE5F02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10" w:history="1">
                              <w:r w:rsidR="004C4070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461204" w:rsidRDefault="00461204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4C4070" w:rsidRDefault="004C4070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C4070" w:rsidRDefault="00AE5F02" w:rsidP="004C4070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11" w:history="1">
                              <w:r w:rsidR="004C4070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4C4070" w:rsidRDefault="004C4070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par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14  xx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461204" w:rsidRDefault="00461204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56.65pt;margin-top:-3.45pt;width:111.1pt;height:14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" stroked="f" strokeweight="0">
                <v:textbox inset="0,0,0,0">
                  <w:txbxContent>
                    <w:p w:rsidR="00461204" w:rsidRDefault="00461204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B72AFB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2" w:history="1">
                        <w:r w:rsidR="004C4070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461204" w:rsidRDefault="00461204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Coquereaux</w:t>
                      </w:r>
                      <w:proofErr w:type="spellEnd"/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4C4070" w:rsidRDefault="004C4070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C4070" w:rsidRDefault="00B72AFB" w:rsidP="004C4070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3" w:history="1">
                        <w:r w:rsidR="004C4070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4C4070" w:rsidRDefault="004C4070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pStyle w:val="Titre1"/>
                        <w:jc w:val="right"/>
                      </w:pPr>
                      <w:proofErr w:type="spellStart"/>
                      <w:proofErr w:type="gramStart"/>
                      <w:r>
                        <w:t>oratzDivision</w:t>
                      </w:r>
                      <w:proofErr w:type="spellEnd"/>
                      <w:proofErr w:type="gramEnd"/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Dossier  suivi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par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</w:t>
                      </w: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14  xx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xx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461204" w:rsidRDefault="00461204" w:rsidP="004060CF"/>
                  </w:txbxContent>
                </v:textbox>
              </v:rect>
            </w:pict>
          </mc:Fallback>
        </mc:AlternateContent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9C12F1" w:rsidRDefault="00B72AFB" w:rsidP="005B3E5B">
      <w:pPr>
        <w:tabs>
          <w:tab w:val="left" w:pos="1560"/>
        </w:tabs>
        <w:rPr>
          <w:rFonts w:ascii="Arial" w:hAnsi="Arial"/>
        </w:rPr>
      </w:pPr>
      <w:r>
        <w:rPr>
          <w:rFonts w:ascii="Arial" w:hAnsi="Arial"/>
        </w:rPr>
        <w:t>6</w:t>
      </w:r>
    </w:p>
    <w:p w:rsidR="004060CF" w:rsidRDefault="00FA42C9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</w:t>
      </w:r>
      <w:r w:rsidR="00F42A3A">
        <w:rPr>
          <w:rFonts w:ascii="Arial" w:hAnsi="Arial"/>
          <w:sz w:val="24"/>
          <w:szCs w:val="24"/>
        </w:rPr>
        <w:t>6</w:t>
      </w:r>
      <w:r w:rsidR="003E4207">
        <w:rPr>
          <w:rFonts w:ascii="Arial" w:hAnsi="Arial"/>
          <w:sz w:val="24"/>
          <w:szCs w:val="24"/>
        </w:rPr>
        <w:t>-20</w:t>
      </w:r>
      <w:r>
        <w:rPr>
          <w:rFonts w:ascii="Arial" w:hAnsi="Arial"/>
          <w:sz w:val="24"/>
          <w:szCs w:val="24"/>
        </w:rPr>
        <w:t>2</w:t>
      </w:r>
      <w:r w:rsidR="00F42A3A">
        <w:rPr>
          <w:rFonts w:ascii="Arial" w:hAnsi="Arial"/>
          <w:sz w:val="24"/>
          <w:szCs w:val="24"/>
        </w:rPr>
        <w:t>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4D74A2" w:rsidP="00723A73">
      <w:pPr>
        <w:tabs>
          <w:tab w:val="left" w:pos="5954"/>
        </w:tabs>
        <w:ind w:left="1372"/>
        <w:rPr>
          <w:rFonts w:ascii="Arial" w:hAnsi="Arial"/>
          <w:b/>
          <w:bCs/>
        </w:rPr>
      </w:pP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5B3E5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C4070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16510</wp:posOffset>
                </wp:positionV>
                <wp:extent cx="2498725" cy="1188085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1188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0BB" w:rsidRPr="006730BB" w:rsidRDefault="006730B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730B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6730BB" w:rsidRPr="006730BB" w:rsidRDefault="00047AD6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Conducteurs</w:t>
                            </w:r>
                            <w:r w:rsidR="006730BB" w:rsidRPr="006730B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F5FD7">
                              <w:rPr>
                                <w:b/>
                                <w:sz w:val="28"/>
                                <w:szCs w:val="28"/>
                              </w:rPr>
                              <w:t>d’engins</w:t>
                            </w:r>
                          </w:p>
                          <w:p w:rsidR="006730BB" w:rsidRPr="006730BB" w:rsidRDefault="006730B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730BB" w:rsidRPr="006730BB" w:rsidRDefault="00C1197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D931A5">
                              <w:rPr>
                                <w:b/>
                                <w:sz w:val="28"/>
                                <w:szCs w:val="28"/>
                              </w:rPr>
                              <w:t>II</w:t>
                            </w:r>
                            <w:r w:rsidR="006730BB" w:rsidRPr="006730B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0083">
                              <w:rPr>
                                <w:b/>
                                <w:sz w:val="28"/>
                                <w:szCs w:val="28"/>
                              </w:rPr>
                              <w:t>CE</w:t>
                            </w:r>
                            <w:r w:rsidR="006730BB" w:rsidRPr="006730B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87.85pt;margin-top:1.3pt;width:196.75pt;height:9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">
                <v:textbox>
                  <w:txbxContent>
                    <w:p w:rsidR="006730BB" w:rsidRPr="006730BB" w:rsidRDefault="006730B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730B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6730BB" w:rsidRPr="006730BB" w:rsidRDefault="00047AD6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Conducteurs</w:t>
                      </w:r>
                      <w:r w:rsidR="006730BB" w:rsidRPr="006730BB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F5FD7">
                        <w:rPr>
                          <w:b/>
                          <w:sz w:val="28"/>
                          <w:szCs w:val="28"/>
                        </w:rPr>
                        <w:t>d’engins</w:t>
                      </w:r>
                    </w:p>
                    <w:p w:rsidR="006730BB" w:rsidRPr="006730BB" w:rsidRDefault="006730B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730BB" w:rsidRPr="006730BB" w:rsidRDefault="00C1197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</w:t>
                      </w:r>
                      <w:r w:rsidR="00D931A5">
                        <w:rPr>
                          <w:b/>
                          <w:sz w:val="28"/>
                          <w:szCs w:val="28"/>
                        </w:rPr>
                        <w:t>II</w:t>
                      </w:r>
                      <w:r w:rsidR="006730BB" w:rsidRPr="006730BB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D0083">
                        <w:rPr>
                          <w:b/>
                          <w:sz w:val="28"/>
                          <w:szCs w:val="28"/>
                        </w:rPr>
                        <w:t>CE</w:t>
                      </w:r>
                      <w:r w:rsidR="006730BB" w:rsidRPr="006730B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604C32" w:rsidP="00604C32">
      <w:pPr>
        <w:tabs>
          <w:tab w:val="left" w:pos="5954"/>
        </w:tabs>
        <w:rPr>
          <w:rFonts w:ascii="Arial" w:hAnsi="Arial"/>
          <w:b/>
          <w:bCs/>
        </w:rPr>
      </w:pPr>
      <w:r w:rsidRPr="00604C32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7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auweb3"/>
        <w:tblW w:w="10354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1807"/>
        <w:gridCol w:w="2234"/>
        <w:gridCol w:w="1404"/>
        <w:gridCol w:w="1224"/>
        <w:gridCol w:w="2126"/>
        <w:gridCol w:w="1559"/>
      </w:tblGrid>
      <w:tr w:rsidR="0035495D" w:rsidRPr="009C12F1" w:rsidTr="00F928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7" w:type="dxa"/>
          </w:tcPr>
          <w:p w:rsidR="0035495D" w:rsidRPr="009C12F1" w:rsidRDefault="0035495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Discipline</w:t>
            </w:r>
          </w:p>
          <w:p w:rsidR="0035495D" w:rsidRPr="009C12F1" w:rsidRDefault="0035495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94" w:type="dxa"/>
          </w:tcPr>
          <w:p w:rsidR="0035495D" w:rsidRPr="009C12F1" w:rsidRDefault="0035495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Titre de l’ouvrage</w:t>
            </w:r>
          </w:p>
          <w:p w:rsidR="0035495D" w:rsidRPr="009C12F1" w:rsidRDefault="0035495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35495D" w:rsidRPr="009C12F1" w:rsidRDefault="0035495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Auteur(s)</w:t>
            </w:r>
          </w:p>
        </w:tc>
        <w:tc>
          <w:tcPr>
            <w:tcW w:w="1184" w:type="dxa"/>
          </w:tcPr>
          <w:p w:rsidR="0035495D" w:rsidRPr="009C12F1" w:rsidRDefault="0035495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Éditeur</w:t>
            </w:r>
          </w:p>
        </w:tc>
        <w:tc>
          <w:tcPr>
            <w:tcW w:w="2086" w:type="dxa"/>
          </w:tcPr>
          <w:p w:rsidR="0035495D" w:rsidRPr="009C12F1" w:rsidRDefault="0035495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ISBN</w:t>
            </w:r>
          </w:p>
        </w:tc>
        <w:tc>
          <w:tcPr>
            <w:tcW w:w="1499" w:type="dxa"/>
          </w:tcPr>
          <w:p w:rsidR="0035495D" w:rsidRPr="009C12F1" w:rsidRDefault="0035495D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Prix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indicatifs</w:t>
            </w:r>
          </w:p>
        </w:tc>
      </w:tr>
      <w:tr w:rsidR="0035495D" w:rsidRPr="00F6108A" w:rsidTr="00F92829">
        <w:tc>
          <w:tcPr>
            <w:tcW w:w="1747" w:type="dxa"/>
          </w:tcPr>
          <w:p w:rsidR="0035495D" w:rsidRPr="00F6108A" w:rsidRDefault="0035495D" w:rsidP="00F92829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F6108A">
              <w:rPr>
                <w:rFonts w:ascii="Arial" w:hAnsi="Arial" w:cs="Arial"/>
                <w:b/>
                <w:bCs/>
              </w:rPr>
              <w:t>PSE</w:t>
            </w:r>
          </w:p>
        </w:tc>
        <w:tc>
          <w:tcPr>
            <w:tcW w:w="2194" w:type="dxa"/>
          </w:tcPr>
          <w:p w:rsidR="0035495D" w:rsidRPr="00F6108A" w:rsidRDefault="00F42A3A" w:rsidP="00F92829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F6108A">
              <w:rPr>
                <w:rFonts w:ascii="Arial" w:hAnsi="Arial" w:cs="Arial"/>
                <w:bCs/>
              </w:rPr>
              <w:t>Prévention Santé Environnement Réussir en CAP</w:t>
            </w:r>
          </w:p>
          <w:p w:rsidR="0035495D" w:rsidRPr="00F6108A" w:rsidRDefault="0035495D" w:rsidP="00F92829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1364" w:type="dxa"/>
          </w:tcPr>
          <w:p w:rsidR="0035495D" w:rsidRPr="00F6108A" w:rsidRDefault="00F42A3A" w:rsidP="00F92829">
            <w:pPr>
              <w:tabs>
                <w:tab w:val="left" w:pos="5954"/>
              </w:tabs>
              <w:rPr>
                <w:rFonts w:ascii="Arial" w:hAnsi="Arial" w:cs="Arial"/>
              </w:rPr>
            </w:pPr>
            <w:r w:rsidRPr="00F6108A">
              <w:rPr>
                <w:rFonts w:ascii="Arial" w:hAnsi="Arial" w:cs="Arial"/>
              </w:rPr>
              <w:t>FREDON, Christelle</w:t>
            </w:r>
          </w:p>
        </w:tc>
        <w:tc>
          <w:tcPr>
            <w:tcW w:w="1184" w:type="dxa"/>
          </w:tcPr>
          <w:p w:rsidR="0035495D" w:rsidRPr="00F6108A" w:rsidRDefault="00F42A3A" w:rsidP="00F92829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F6108A">
              <w:rPr>
                <w:rFonts w:ascii="Arial" w:hAnsi="Arial" w:cs="Arial"/>
                <w:bCs/>
              </w:rPr>
              <w:t>Hachette</w:t>
            </w:r>
          </w:p>
        </w:tc>
        <w:tc>
          <w:tcPr>
            <w:tcW w:w="2086" w:type="dxa"/>
          </w:tcPr>
          <w:p w:rsidR="0035495D" w:rsidRPr="00F6108A" w:rsidRDefault="00F42A3A" w:rsidP="00F92829">
            <w:pPr>
              <w:tabs>
                <w:tab w:val="left" w:pos="5954"/>
              </w:tabs>
              <w:rPr>
                <w:rFonts w:ascii="Arial" w:hAnsi="Arial" w:cs="Arial"/>
              </w:rPr>
            </w:pPr>
            <w:r w:rsidRPr="00F6108A">
              <w:rPr>
                <w:rFonts w:ascii="Arial" w:hAnsi="Arial" w:cs="Arial"/>
              </w:rPr>
              <w:t>978-2-01-732005-0</w:t>
            </w:r>
          </w:p>
        </w:tc>
        <w:tc>
          <w:tcPr>
            <w:tcW w:w="1499" w:type="dxa"/>
          </w:tcPr>
          <w:p w:rsidR="0035495D" w:rsidRPr="00F6108A" w:rsidRDefault="00F42A3A" w:rsidP="00F92829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F6108A">
              <w:rPr>
                <w:rFonts w:ascii="Arial" w:hAnsi="Arial" w:cs="Arial"/>
                <w:bCs/>
              </w:rPr>
              <w:t>16,90€</w:t>
            </w:r>
          </w:p>
        </w:tc>
      </w:tr>
    </w:tbl>
    <w:p w:rsidR="009C12F1" w:rsidRPr="00F6108A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D07153" w:rsidRPr="00F6108A" w:rsidRDefault="00D07153" w:rsidP="00FA42C9">
      <w:pPr>
        <w:tabs>
          <w:tab w:val="left" w:pos="5954"/>
        </w:tabs>
        <w:jc w:val="both"/>
        <w:rPr>
          <w:rFonts w:ascii="Arial" w:hAnsi="Arial"/>
          <w:b/>
          <w:bCs/>
        </w:rPr>
      </w:pPr>
      <w:r w:rsidRPr="00F6108A">
        <w:rPr>
          <w:rFonts w:ascii="Arial" w:hAnsi="Arial"/>
          <w:b/>
          <w:bCs/>
          <w:sz w:val="24"/>
          <w:szCs w:val="24"/>
          <w:u w:val="single"/>
        </w:rPr>
        <w:t>Fournitures scolaires</w:t>
      </w:r>
      <w:r w:rsidRPr="00F6108A">
        <w:rPr>
          <w:rFonts w:ascii="Arial" w:hAnsi="Arial"/>
          <w:b/>
          <w:bCs/>
        </w:rPr>
        <w:t xml:space="preserve"> : </w:t>
      </w:r>
    </w:p>
    <w:p w:rsidR="00AB55C3" w:rsidRPr="00F6108A" w:rsidRDefault="00AB55C3" w:rsidP="00F6108A">
      <w:pPr>
        <w:tabs>
          <w:tab w:val="left" w:pos="5954"/>
        </w:tabs>
        <w:rPr>
          <w:rFonts w:ascii="Arial" w:hAnsi="Arial"/>
          <w:b/>
          <w:bCs/>
          <w:color w:val="C00000"/>
        </w:rPr>
      </w:pPr>
    </w:p>
    <w:p w:rsidR="0035495D" w:rsidRPr="00F6108A" w:rsidRDefault="0035495D" w:rsidP="0035495D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F6108A">
        <w:rPr>
          <w:rFonts w:ascii="Arial" w:hAnsi="Arial"/>
          <w:b/>
          <w:bCs/>
          <w:u w:val="single"/>
        </w:rPr>
        <w:t>PSE :</w:t>
      </w:r>
    </w:p>
    <w:p w:rsidR="0035495D" w:rsidRPr="00F6108A" w:rsidRDefault="0035495D" w:rsidP="0035495D">
      <w:pPr>
        <w:tabs>
          <w:tab w:val="left" w:pos="5954"/>
        </w:tabs>
        <w:rPr>
          <w:rFonts w:ascii="Arial" w:hAnsi="Arial"/>
          <w:bCs/>
        </w:rPr>
      </w:pPr>
      <w:r w:rsidRPr="00F6108A">
        <w:rPr>
          <w:rFonts w:ascii="Arial" w:hAnsi="Arial"/>
          <w:bCs/>
        </w:rPr>
        <w:t>1 porte vues (200 vues)</w:t>
      </w:r>
    </w:p>
    <w:p w:rsidR="00B72AFB" w:rsidRPr="00F6108A" w:rsidRDefault="00B72AFB" w:rsidP="00B72AFB">
      <w:pPr>
        <w:pStyle w:val="Standard"/>
        <w:rPr>
          <w:rFonts w:ascii="Arial" w:hAnsi="Arial" w:cs="Arial"/>
          <w:b/>
          <w:sz w:val="20"/>
          <w:szCs w:val="20"/>
          <w:u w:val="single"/>
        </w:rPr>
      </w:pPr>
    </w:p>
    <w:p w:rsidR="00B72AFB" w:rsidRPr="00F6108A" w:rsidRDefault="00B72AFB" w:rsidP="00B72AFB">
      <w:pPr>
        <w:pStyle w:val="Standard"/>
        <w:rPr>
          <w:rFonts w:ascii="Arial" w:hAnsi="Arial" w:cs="Arial"/>
          <w:b/>
          <w:sz w:val="20"/>
          <w:szCs w:val="20"/>
          <w:u w:val="single"/>
        </w:rPr>
      </w:pPr>
      <w:r w:rsidRPr="00F6108A">
        <w:rPr>
          <w:rFonts w:ascii="Arial" w:hAnsi="Arial" w:cs="Arial"/>
          <w:b/>
          <w:sz w:val="20"/>
          <w:szCs w:val="20"/>
          <w:u w:val="single"/>
        </w:rPr>
        <w:t xml:space="preserve">Lettres-Histoire : </w:t>
      </w:r>
    </w:p>
    <w:p w:rsidR="00B72AFB" w:rsidRPr="00F6108A" w:rsidRDefault="00F42A3A" w:rsidP="00B72AFB">
      <w:pPr>
        <w:pStyle w:val="Standard"/>
        <w:rPr>
          <w:rFonts w:ascii="Arial" w:hAnsi="Arial" w:cs="Arial"/>
          <w:sz w:val="20"/>
          <w:szCs w:val="20"/>
        </w:rPr>
      </w:pPr>
      <w:r w:rsidRPr="00F6108A">
        <w:rPr>
          <w:rFonts w:ascii="Arial" w:hAnsi="Arial" w:cs="Arial"/>
          <w:b/>
          <w:sz w:val="20"/>
          <w:szCs w:val="20"/>
        </w:rPr>
        <w:t>2</w:t>
      </w:r>
      <w:r w:rsidR="00AE5F02">
        <w:rPr>
          <w:rFonts w:ascii="Arial" w:hAnsi="Arial" w:cs="Arial"/>
          <w:sz w:val="20"/>
          <w:szCs w:val="20"/>
        </w:rPr>
        <w:t xml:space="preserve"> portes-vues (200 pochettes</w:t>
      </w:r>
      <w:bookmarkStart w:id="0" w:name="_GoBack"/>
      <w:bookmarkEnd w:id="0"/>
      <w:r w:rsidRPr="00F6108A">
        <w:rPr>
          <w:rFonts w:ascii="Arial" w:hAnsi="Arial" w:cs="Arial"/>
          <w:sz w:val="20"/>
          <w:szCs w:val="20"/>
        </w:rPr>
        <w:t>)</w:t>
      </w:r>
    </w:p>
    <w:p w:rsidR="0042707E" w:rsidRPr="00F6108A" w:rsidRDefault="0042707E" w:rsidP="00741A2C">
      <w:pPr>
        <w:tabs>
          <w:tab w:val="left" w:pos="5954"/>
        </w:tabs>
        <w:rPr>
          <w:rFonts w:ascii="Arial" w:hAnsi="Arial"/>
          <w:b/>
          <w:bCs/>
        </w:rPr>
      </w:pPr>
    </w:p>
    <w:p w:rsidR="00F42A3A" w:rsidRPr="00F6108A" w:rsidRDefault="00F42A3A" w:rsidP="00741A2C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F6108A">
        <w:rPr>
          <w:rFonts w:ascii="Arial" w:hAnsi="Arial"/>
          <w:b/>
          <w:bCs/>
          <w:u w:val="single"/>
        </w:rPr>
        <w:t xml:space="preserve">Anglais : </w:t>
      </w:r>
    </w:p>
    <w:p w:rsidR="00F42A3A" w:rsidRPr="00970F4E" w:rsidRDefault="00F42A3A" w:rsidP="00F42A3A">
      <w:pPr>
        <w:tabs>
          <w:tab w:val="left" w:pos="5954"/>
        </w:tabs>
        <w:rPr>
          <w:rFonts w:ascii="Arial" w:hAnsi="Arial"/>
          <w:bCs/>
        </w:rPr>
      </w:pPr>
      <w:r w:rsidRPr="00970F4E">
        <w:rPr>
          <w:rFonts w:ascii="Arial" w:hAnsi="Arial"/>
          <w:bCs/>
        </w:rPr>
        <w:t>1 clé USB pour l’anglais uniquement</w:t>
      </w:r>
    </w:p>
    <w:p w:rsidR="00F42A3A" w:rsidRPr="00970F4E" w:rsidRDefault="00F42A3A" w:rsidP="00F42A3A">
      <w:pPr>
        <w:tabs>
          <w:tab w:val="left" w:pos="5954"/>
        </w:tabs>
        <w:ind w:left="2127" w:hanging="2127"/>
        <w:rPr>
          <w:rFonts w:ascii="Arial" w:hAnsi="Arial"/>
          <w:bCs/>
        </w:rPr>
      </w:pPr>
      <w:r w:rsidRPr="00970F4E">
        <w:rPr>
          <w:rFonts w:ascii="Arial" w:hAnsi="Arial"/>
          <w:bCs/>
        </w:rPr>
        <w:t>1 porte-revues d’une dizaine de poches</w:t>
      </w:r>
    </w:p>
    <w:p w:rsidR="0042707E" w:rsidRDefault="0042707E" w:rsidP="004C4070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0C2786" w:rsidRDefault="000C2786" w:rsidP="0042707E">
      <w:pPr>
        <w:tabs>
          <w:tab w:val="left" w:pos="5954"/>
        </w:tabs>
        <w:ind w:left="2127" w:firstLine="38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Le </w:t>
      </w:r>
      <w:r w:rsidR="00F42A3A">
        <w:rPr>
          <w:rFonts w:ascii="Arial" w:hAnsi="Arial"/>
          <w:b/>
          <w:bCs/>
        </w:rPr>
        <w:t>18 mai 2026</w:t>
      </w:r>
    </w:p>
    <w:p w:rsidR="000C2786" w:rsidRPr="006670BE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</w:p>
    <w:p w:rsidR="000C2786" w:rsidRPr="006670BE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 w:rsidRPr="006670BE">
        <w:rPr>
          <w:rFonts w:ascii="Arial" w:hAnsi="Arial"/>
          <w:b/>
          <w:bCs/>
          <w:i/>
        </w:rPr>
        <w:tab/>
      </w:r>
      <w:r w:rsidR="006D6427">
        <w:rPr>
          <w:rFonts w:ascii="Arial" w:hAnsi="Arial"/>
          <w:b/>
          <w:bCs/>
          <w:i/>
        </w:rPr>
        <w:t>La</w:t>
      </w:r>
      <w:r w:rsidR="006670BE" w:rsidRPr="006670BE">
        <w:rPr>
          <w:rFonts w:ascii="Arial" w:hAnsi="Arial"/>
          <w:b/>
          <w:bCs/>
          <w:i/>
        </w:rPr>
        <w:t xml:space="preserve"> Proviseur</w:t>
      </w:r>
      <w:r w:rsidR="006D6427">
        <w:rPr>
          <w:rFonts w:ascii="Arial" w:hAnsi="Arial"/>
          <w:b/>
          <w:bCs/>
          <w:i/>
        </w:rPr>
        <w:t>e</w:t>
      </w:r>
    </w:p>
    <w:p w:rsidR="006670BE" w:rsidRPr="006670BE" w:rsidRDefault="006670BE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6670BE" w:rsidRPr="006670BE" w:rsidRDefault="004C4070" w:rsidP="006670BE">
      <w:pPr>
        <w:tabs>
          <w:tab w:val="left" w:pos="5954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E1197A">
        <w:rPr>
          <w:rFonts w:ascii="Arial" w:hAnsi="Arial"/>
          <w:b/>
          <w:bCs/>
          <w:i/>
        </w:rPr>
        <w:t>Isabelle R</w:t>
      </w:r>
      <w:r w:rsidR="006116EB">
        <w:rPr>
          <w:rFonts w:ascii="Arial" w:hAnsi="Arial"/>
          <w:b/>
          <w:bCs/>
          <w:i/>
        </w:rPr>
        <w:t>OUSSEL</w:t>
      </w:r>
    </w:p>
    <w:sectPr w:rsidR="006670BE" w:rsidRPr="006670BE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F13" w:rsidRDefault="007F2F13">
      <w:r>
        <w:separator/>
      </w:r>
    </w:p>
  </w:endnote>
  <w:endnote w:type="continuationSeparator" w:id="0">
    <w:p w:rsidR="007F2F13" w:rsidRDefault="007F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F13" w:rsidRDefault="007F2F13">
      <w:r>
        <w:separator/>
      </w:r>
    </w:p>
  </w:footnote>
  <w:footnote w:type="continuationSeparator" w:id="0">
    <w:p w:rsidR="007F2F13" w:rsidRDefault="007F2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FR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08E3"/>
    <w:rsid w:val="00010A58"/>
    <w:rsid w:val="000122EE"/>
    <w:rsid w:val="00022968"/>
    <w:rsid w:val="00024BC1"/>
    <w:rsid w:val="00040767"/>
    <w:rsid w:val="00040F9D"/>
    <w:rsid w:val="00042A6A"/>
    <w:rsid w:val="00047AD6"/>
    <w:rsid w:val="000722B3"/>
    <w:rsid w:val="00074478"/>
    <w:rsid w:val="0008035D"/>
    <w:rsid w:val="000856EA"/>
    <w:rsid w:val="00096D15"/>
    <w:rsid w:val="00096F98"/>
    <w:rsid w:val="000A35EB"/>
    <w:rsid w:val="000C2786"/>
    <w:rsid w:val="000D3825"/>
    <w:rsid w:val="000D743B"/>
    <w:rsid w:val="000E78F9"/>
    <w:rsid w:val="000F1E62"/>
    <w:rsid w:val="00104FD5"/>
    <w:rsid w:val="00105A0E"/>
    <w:rsid w:val="00105DCF"/>
    <w:rsid w:val="001113B9"/>
    <w:rsid w:val="00124827"/>
    <w:rsid w:val="00127C6E"/>
    <w:rsid w:val="00131D13"/>
    <w:rsid w:val="00131E34"/>
    <w:rsid w:val="00143E51"/>
    <w:rsid w:val="001611A5"/>
    <w:rsid w:val="00191A97"/>
    <w:rsid w:val="001945F1"/>
    <w:rsid w:val="00194787"/>
    <w:rsid w:val="001B25C8"/>
    <w:rsid w:val="001D50B1"/>
    <w:rsid w:val="001D5E79"/>
    <w:rsid w:val="001E0125"/>
    <w:rsid w:val="00206E8D"/>
    <w:rsid w:val="002146D1"/>
    <w:rsid w:val="002214EB"/>
    <w:rsid w:val="00226FDD"/>
    <w:rsid w:val="0023529E"/>
    <w:rsid w:val="00243F71"/>
    <w:rsid w:val="00257A32"/>
    <w:rsid w:val="0027445A"/>
    <w:rsid w:val="002808EB"/>
    <w:rsid w:val="00283586"/>
    <w:rsid w:val="002A5B8A"/>
    <w:rsid w:val="002C385C"/>
    <w:rsid w:val="002C76BD"/>
    <w:rsid w:val="002E04A9"/>
    <w:rsid w:val="002E2C30"/>
    <w:rsid w:val="002E6B2D"/>
    <w:rsid w:val="002F1790"/>
    <w:rsid w:val="0030454E"/>
    <w:rsid w:val="00315D8C"/>
    <w:rsid w:val="00321E6E"/>
    <w:rsid w:val="00322584"/>
    <w:rsid w:val="00322EFF"/>
    <w:rsid w:val="00323548"/>
    <w:rsid w:val="0035495D"/>
    <w:rsid w:val="0035676C"/>
    <w:rsid w:val="00394121"/>
    <w:rsid w:val="003A2CBF"/>
    <w:rsid w:val="003E4207"/>
    <w:rsid w:val="003E7B43"/>
    <w:rsid w:val="004060CF"/>
    <w:rsid w:val="0042103C"/>
    <w:rsid w:val="004266BA"/>
    <w:rsid w:val="0042707E"/>
    <w:rsid w:val="0044092C"/>
    <w:rsid w:val="0045270D"/>
    <w:rsid w:val="00456DCB"/>
    <w:rsid w:val="00461204"/>
    <w:rsid w:val="00465EF5"/>
    <w:rsid w:val="00473203"/>
    <w:rsid w:val="00487EC3"/>
    <w:rsid w:val="004A4828"/>
    <w:rsid w:val="004A6595"/>
    <w:rsid w:val="004C4070"/>
    <w:rsid w:val="004D0083"/>
    <w:rsid w:val="004D02FD"/>
    <w:rsid w:val="004D0529"/>
    <w:rsid w:val="004D74A2"/>
    <w:rsid w:val="004E19F0"/>
    <w:rsid w:val="004E5669"/>
    <w:rsid w:val="004E7E69"/>
    <w:rsid w:val="004F268C"/>
    <w:rsid w:val="004F7AB7"/>
    <w:rsid w:val="005221E8"/>
    <w:rsid w:val="005463F4"/>
    <w:rsid w:val="00546AA7"/>
    <w:rsid w:val="00580830"/>
    <w:rsid w:val="005A367A"/>
    <w:rsid w:val="005B3E5B"/>
    <w:rsid w:val="005B4F3F"/>
    <w:rsid w:val="005C4F3E"/>
    <w:rsid w:val="005D4074"/>
    <w:rsid w:val="005E2F46"/>
    <w:rsid w:val="005F5D29"/>
    <w:rsid w:val="005F5FD7"/>
    <w:rsid w:val="00604C32"/>
    <w:rsid w:val="0061033B"/>
    <w:rsid w:val="006116EB"/>
    <w:rsid w:val="00616A8D"/>
    <w:rsid w:val="006248E8"/>
    <w:rsid w:val="0065564A"/>
    <w:rsid w:val="006670BE"/>
    <w:rsid w:val="00670473"/>
    <w:rsid w:val="006730BB"/>
    <w:rsid w:val="00682C8D"/>
    <w:rsid w:val="00682EA1"/>
    <w:rsid w:val="00696454"/>
    <w:rsid w:val="006A308B"/>
    <w:rsid w:val="006A313A"/>
    <w:rsid w:val="006B76A3"/>
    <w:rsid w:val="006C492C"/>
    <w:rsid w:val="006C5393"/>
    <w:rsid w:val="006D6427"/>
    <w:rsid w:val="006E1227"/>
    <w:rsid w:val="006E7D2E"/>
    <w:rsid w:val="006F50B5"/>
    <w:rsid w:val="0070066C"/>
    <w:rsid w:val="00701FDB"/>
    <w:rsid w:val="00703A07"/>
    <w:rsid w:val="007118D4"/>
    <w:rsid w:val="00716B05"/>
    <w:rsid w:val="00723A73"/>
    <w:rsid w:val="00735F0F"/>
    <w:rsid w:val="00741A2C"/>
    <w:rsid w:val="007871EB"/>
    <w:rsid w:val="00790FA9"/>
    <w:rsid w:val="007B263D"/>
    <w:rsid w:val="007C2C38"/>
    <w:rsid w:val="007C60EA"/>
    <w:rsid w:val="007E5777"/>
    <w:rsid w:val="007F2F13"/>
    <w:rsid w:val="008202E8"/>
    <w:rsid w:val="00847CE5"/>
    <w:rsid w:val="008747AF"/>
    <w:rsid w:val="008802CB"/>
    <w:rsid w:val="008822A6"/>
    <w:rsid w:val="00884234"/>
    <w:rsid w:val="008A34DA"/>
    <w:rsid w:val="008B0B8B"/>
    <w:rsid w:val="008D2687"/>
    <w:rsid w:val="00906700"/>
    <w:rsid w:val="0090783C"/>
    <w:rsid w:val="00930021"/>
    <w:rsid w:val="009402C9"/>
    <w:rsid w:val="00941260"/>
    <w:rsid w:val="00942275"/>
    <w:rsid w:val="00944F3D"/>
    <w:rsid w:val="009573C9"/>
    <w:rsid w:val="00970F4E"/>
    <w:rsid w:val="009713D1"/>
    <w:rsid w:val="009721A2"/>
    <w:rsid w:val="0097408B"/>
    <w:rsid w:val="009A51AD"/>
    <w:rsid w:val="009C12F1"/>
    <w:rsid w:val="009D3D32"/>
    <w:rsid w:val="00A21E7D"/>
    <w:rsid w:val="00A24786"/>
    <w:rsid w:val="00A53E87"/>
    <w:rsid w:val="00A71B88"/>
    <w:rsid w:val="00A75477"/>
    <w:rsid w:val="00AB55C3"/>
    <w:rsid w:val="00AB72DB"/>
    <w:rsid w:val="00AC3EBB"/>
    <w:rsid w:val="00AD0441"/>
    <w:rsid w:val="00AD0725"/>
    <w:rsid w:val="00AD20A4"/>
    <w:rsid w:val="00AD705C"/>
    <w:rsid w:val="00AE2502"/>
    <w:rsid w:val="00AE5F02"/>
    <w:rsid w:val="00B00A7F"/>
    <w:rsid w:val="00B17B8C"/>
    <w:rsid w:val="00B25E21"/>
    <w:rsid w:val="00B53875"/>
    <w:rsid w:val="00B72AFB"/>
    <w:rsid w:val="00BA7FEA"/>
    <w:rsid w:val="00BB7E37"/>
    <w:rsid w:val="00BD1A17"/>
    <w:rsid w:val="00BE2510"/>
    <w:rsid w:val="00BE2B33"/>
    <w:rsid w:val="00BF04C4"/>
    <w:rsid w:val="00C0699B"/>
    <w:rsid w:val="00C1197B"/>
    <w:rsid w:val="00C15A58"/>
    <w:rsid w:val="00C27D8E"/>
    <w:rsid w:val="00C443BE"/>
    <w:rsid w:val="00C54C11"/>
    <w:rsid w:val="00C54FDC"/>
    <w:rsid w:val="00C72648"/>
    <w:rsid w:val="00C75B0B"/>
    <w:rsid w:val="00C852D7"/>
    <w:rsid w:val="00C855BC"/>
    <w:rsid w:val="00CA3D34"/>
    <w:rsid w:val="00CD2736"/>
    <w:rsid w:val="00CD4004"/>
    <w:rsid w:val="00CD5E33"/>
    <w:rsid w:val="00D07153"/>
    <w:rsid w:val="00D2327E"/>
    <w:rsid w:val="00D46AAC"/>
    <w:rsid w:val="00D51DD1"/>
    <w:rsid w:val="00D527E7"/>
    <w:rsid w:val="00D52D00"/>
    <w:rsid w:val="00D77159"/>
    <w:rsid w:val="00D8102A"/>
    <w:rsid w:val="00D931A5"/>
    <w:rsid w:val="00DA3C6A"/>
    <w:rsid w:val="00DA463A"/>
    <w:rsid w:val="00DB1375"/>
    <w:rsid w:val="00DB1669"/>
    <w:rsid w:val="00DC4CBB"/>
    <w:rsid w:val="00DE711C"/>
    <w:rsid w:val="00E1197A"/>
    <w:rsid w:val="00E1575E"/>
    <w:rsid w:val="00E2164D"/>
    <w:rsid w:val="00E27A7B"/>
    <w:rsid w:val="00E34166"/>
    <w:rsid w:val="00E61D12"/>
    <w:rsid w:val="00E645E1"/>
    <w:rsid w:val="00E807A1"/>
    <w:rsid w:val="00EA2C63"/>
    <w:rsid w:val="00EA392C"/>
    <w:rsid w:val="00EC504B"/>
    <w:rsid w:val="00ED52AD"/>
    <w:rsid w:val="00ED7C66"/>
    <w:rsid w:val="00EE3340"/>
    <w:rsid w:val="00F11AC1"/>
    <w:rsid w:val="00F20530"/>
    <w:rsid w:val="00F25196"/>
    <w:rsid w:val="00F4297E"/>
    <w:rsid w:val="00F42A3A"/>
    <w:rsid w:val="00F43A99"/>
    <w:rsid w:val="00F6108A"/>
    <w:rsid w:val="00F611B0"/>
    <w:rsid w:val="00F65A70"/>
    <w:rsid w:val="00F81387"/>
    <w:rsid w:val="00F93BAD"/>
    <w:rsid w:val="00FA42C9"/>
    <w:rsid w:val="00FA688D"/>
    <w:rsid w:val="00FC5BD2"/>
    <w:rsid w:val="00FC7B67"/>
    <w:rsid w:val="00FD07C9"/>
    <w:rsid w:val="00FE7F68"/>
    <w:rsid w:val="00FF30CF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67B529F2"/>
  <w15:docId w15:val="{1F94FD98-919F-4FC2-8EDD-C7524823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670473"/>
    <w:pPr>
      <w:ind w:left="720"/>
      <w:contextualSpacing/>
    </w:pPr>
  </w:style>
  <w:style w:type="paragraph" w:customStyle="1" w:styleId="Standard">
    <w:name w:val="Standard"/>
    <w:rsid w:val="00B72AFB"/>
    <w:pPr>
      <w:autoSpaceDE w:val="0"/>
      <w:autoSpaceDN w:val="0"/>
      <w:adjustRightInd w:val="0"/>
    </w:pPr>
    <w:rPr>
      <w:rFonts w:ascii="Liberation Serif" w:hAnsi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eger-lyc.spip.ac-rouen.fr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0762836v@ac-normandie.fr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r-lyc.spip.ac-rouen.f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0762836v@ac-normandi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02DA7-DCFA-4B3B-B9B1-DFCB1C41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5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455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secretaire</dc:creator>
  <cp:lastModifiedBy>Magali Tassery</cp:lastModifiedBy>
  <cp:revision>5</cp:revision>
  <cp:lastPrinted>2025-06-19T11:40:00Z</cp:lastPrinted>
  <dcterms:created xsi:type="dcterms:W3CDTF">2026-05-18T11:28:00Z</dcterms:created>
  <dcterms:modified xsi:type="dcterms:W3CDTF">2026-05-18T14:07:00Z</dcterms:modified>
</cp:coreProperties>
</file>