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AE7592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AB402E3" wp14:editId="26DF886C">
            <wp:simplePos x="0" y="0"/>
            <wp:positionH relativeFrom="column">
              <wp:posOffset>-447675</wp:posOffset>
            </wp:positionH>
            <wp:positionV relativeFrom="paragraph">
              <wp:posOffset>18415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CD06A0" wp14:editId="628422DB">
                <wp:simplePos x="0" y="0"/>
                <wp:positionH relativeFrom="column">
                  <wp:posOffset>1951355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77605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AE7592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AE7592" w:rsidRDefault="00AE7592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AE7592" w:rsidRDefault="00477605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10" w:history="1">
                              <w:r w:rsidR="00AE7592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D06A0" id="Rectangle 2" o:spid="_x0000_s1026" style="position:absolute;left:0;text-align:left;margin-left:153.65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AE7592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AE7592" w:rsidRDefault="00AE7592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AE7592" w:rsidRDefault="00AE7592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2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  <w:r w:rsidR="004A6595">
        <w:rPr>
          <w:rFonts w:ascii="Arial" w:hAnsi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939F151" wp14:editId="2EEB72BD">
            <wp:simplePos x="0" y="0"/>
            <wp:positionH relativeFrom="column">
              <wp:posOffset>3812540</wp:posOffset>
            </wp:positionH>
            <wp:positionV relativeFrom="paragraph">
              <wp:posOffset>116840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C67836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</w:t>
      </w:r>
      <w:r w:rsidR="003E4207">
        <w:rPr>
          <w:rFonts w:ascii="Arial" w:hAnsi="Arial"/>
          <w:sz w:val="24"/>
          <w:szCs w:val="24"/>
        </w:rPr>
        <w:t>-20</w:t>
      </w:r>
      <w:r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6E124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16510</wp:posOffset>
                </wp:positionV>
                <wp:extent cx="2498725" cy="11880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188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30B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6730BB" w:rsidRPr="006730BB" w:rsidRDefault="00924120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Constructeur de R</w:t>
                            </w:r>
                            <w:r w:rsidR="00951E25">
                              <w:rPr>
                                <w:b/>
                                <w:sz w:val="28"/>
                                <w:szCs w:val="28"/>
                              </w:rPr>
                              <w:t>oute</w:t>
                            </w:r>
                            <w:r w:rsidR="00E53789"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et d’Aménagements Urbains</w:t>
                            </w:r>
                          </w:p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730BB" w:rsidRPr="006730BB" w:rsidRDefault="00C1197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D931A5">
                              <w:rPr>
                                <w:b/>
                                <w:sz w:val="28"/>
                                <w:szCs w:val="28"/>
                              </w:rPr>
                              <w:t>II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1E25">
                              <w:rPr>
                                <w:b/>
                                <w:sz w:val="28"/>
                                <w:szCs w:val="28"/>
                              </w:rPr>
                              <w:t>CR</w:t>
                            </w:r>
                            <w:r w:rsidR="00924120">
                              <w:rPr>
                                <w:b/>
                                <w:sz w:val="28"/>
                                <w:szCs w:val="28"/>
                              </w:rPr>
                              <w:t>AU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7.85pt;margin-top:1.3pt;width:196.75pt;height:9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">
                <v:textbox>
                  <w:txbxContent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30B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6730BB" w:rsidRPr="006730BB" w:rsidRDefault="00924120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Constructeur de R</w:t>
                      </w:r>
                      <w:r w:rsidR="00951E25">
                        <w:rPr>
                          <w:b/>
                          <w:sz w:val="28"/>
                          <w:szCs w:val="28"/>
                        </w:rPr>
                        <w:t>oute</w:t>
                      </w:r>
                      <w:r w:rsidR="00E53789">
                        <w:rPr>
                          <w:b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et d’Aménagements Urbains</w:t>
                      </w:r>
                    </w:p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730BB" w:rsidRPr="006730BB" w:rsidRDefault="00C1197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D931A5">
                        <w:rPr>
                          <w:b/>
                          <w:sz w:val="28"/>
                          <w:szCs w:val="28"/>
                        </w:rPr>
                        <w:t>II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51E25">
                        <w:rPr>
                          <w:b/>
                          <w:sz w:val="28"/>
                          <w:szCs w:val="28"/>
                        </w:rPr>
                        <w:t>CR</w:t>
                      </w:r>
                      <w:r w:rsidR="00924120">
                        <w:rPr>
                          <w:b/>
                          <w:sz w:val="28"/>
                          <w:szCs w:val="28"/>
                        </w:rPr>
                        <w:t>AU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604C32" w:rsidP="00604C32">
      <w:pPr>
        <w:tabs>
          <w:tab w:val="left" w:pos="5954"/>
        </w:tabs>
        <w:rPr>
          <w:rFonts w:ascii="Arial" w:hAnsi="Arial"/>
          <w:b/>
          <w:bCs/>
        </w:rPr>
      </w:pPr>
      <w:r w:rsidRPr="00604C32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7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8"/>
        <w:gridCol w:w="1709"/>
        <w:gridCol w:w="1198"/>
        <w:gridCol w:w="2164"/>
        <w:gridCol w:w="1117"/>
      </w:tblGrid>
      <w:tr w:rsidR="004E3F87" w:rsidRPr="004E3F87" w:rsidTr="00035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3F87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3F87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3F87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3F87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24" w:type="dxa"/>
          </w:tcPr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3F87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7" w:type="dxa"/>
          </w:tcPr>
          <w:p w:rsidR="004E3F87" w:rsidRPr="004E3F87" w:rsidRDefault="004E3F87" w:rsidP="004E3F87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4E3F87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C67836" w:rsidRPr="00477605" w:rsidTr="0003513F">
        <w:tc>
          <w:tcPr>
            <w:tcW w:w="1747" w:type="dxa"/>
          </w:tcPr>
          <w:p w:rsidR="00C67836" w:rsidRPr="00477605" w:rsidRDefault="00C67836" w:rsidP="00C67836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477605">
              <w:rPr>
                <w:rFonts w:ascii="Arial" w:hAnsi="Arial" w:cs="Arial"/>
                <w:b/>
                <w:bCs/>
              </w:rPr>
              <w:t>PSE</w:t>
            </w:r>
          </w:p>
        </w:tc>
        <w:tc>
          <w:tcPr>
            <w:tcW w:w="2208" w:type="dxa"/>
          </w:tcPr>
          <w:p w:rsidR="00C67836" w:rsidRPr="00477605" w:rsidRDefault="00C67836" w:rsidP="00C67836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477605">
              <w:rPr>
                <w:rFonts w:ascii="Arial" w:hAnsi="Arial" w:cs="Arial"/>
                <w:bCs/>
              </w:rPr>
              <w:t>Prévention Santé Environnement Réussir en CAP</w:t>
            </w:r>
          </w:p>
        </w:tc>
        <w:tc>
          <w:tcPr>
            <w:tcW w:w="1669" w:type="dxa"/>
          </w:tcPr>
          <w:p w:rsidR="00C67836" w:rsidRPr="00477605" w:rsidRDefault="00C67836" w:rsidP="00C67836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477605">
              <w:rPr>
                <w:rFonts w:ascii="Arial" w:hAnsi="Arial" w:cs="Arial"/>
              </w:rPr>
              <w:t>FREDON, Christelle</w:t>
            </w:r>
          </w:p>
        </w:tc>
        <w:tc>
          <w:tcPr>
            <w:tcW w:w="1158" w:type="dxa"/>
          </w:tcPr>
          <w:p w:rsidR="00C67836" w:rsidRPr="00477605" w:rsidRDefault="00C67836" w:rsidP="00C67836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477605">
              <w:rPr>
                <w:rFonts w:ascii="Arial" w:hAnsi="Arial" w:cs="Arial"/>
                <w:bCs/>
              </w:rPr>
              <w:t>Hachette</w:t>
            </w:r>
          </w:p>
        </w:tc>
        <w:tc>
          <w:tcPr>
            <w:tcW w:w="2124" w:type="dxa"/>
          </w:tcPr>
          <w:p w:rsidR="00C67836" w:rsidRPr="00477605" w:rsidRDefault="00C67836" w:rsidP="00C67836">
            <w:pPr>
              <w:tabs>
                <w:tab w:val="left" w:pos="5954"/>
              </w:tabs>
              <w:rPr>
                <w:rFonts w:ascii="Arial" w:hAnsi="Arial" w:cs="Arial"/>
              </w:rPr>
            </w:pPr>
            <w:r w:rsidRPr="00477605">
              <w:rPr>
                <w:rFonts w:ascii="Arial" w:hAnsi="Arial" w:cs="Arial"/>
              </w:rPr>
              <w:t>978-2-01-732005-0</w:t>
            </w:r>
          </w:p>
        </w:tc>
        <w:tc>
          <w:tcPr>
            <w:tcW w:w="1057" w:type="dxa"/>
          </w:tcPr>
          <w:p w:rsidR="00C67836" w:rsidRPr="00477605" w:rsidRDefault="00C67836" w:rsidP="00C67836">
            <w:pPr>
              <w:tabs>
                <w:tab w:val="left" w:pos="5954"/>
              </w:tabs>
              <w:rPr>
                <w:rFonts w:ascii="Arial" w:hAnsi="Arial" w:cs="Arial"/>
                <w:bCs/>
              </w:rPr>
            </w:pPr>
            <w:r w:rsidRPr="00477605">
              <w:rPr>
                <w:rFonts w:ascii="Arial" w:hAnsi="Arial" w:cs="Arial"/>
                <w:bCs/>
              </w:rPr>
              <w:t>16,90€</w:t>
            </w:r>
          </w:p>
        </w:tc>
      </w:tr>
    </w:tbl>
    <w:p w:rsidR="003E7B43" w:rsidRPr="00477605" w:rsidRDefault="003E7B43" w:rsidP="000E4584">
      <w:pPr>
        <w:tabs>
          <w:tab w:val="left" w:pos="5954"/>
        </w:tabs>
        <w:rPr>
          <w:rFonts w:ascii="Arial" w:hAnsi="Arial"/>
          <w:b/>
          <w:bCs/>
        </w:rPr>
      </w:pPr>
    </w:p>
    <w:p w:rsidR="00D07153" w:rsidRPr="00477605" w:rsidRDefault="00D07153" w:rsidP="00FA42C9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477605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 w:rsidRPr="00477605">
        <w:rPr>
          <w:rFonts w:ascii="Arial" w:hAnsi="Arial"/>
          <w:b/>
          <w:bCs/>
        </w:rPr>
        <w:t xml:space="preserve"> : </w:t>
      </w:r>
    </w:p>
    <w:p w:rsidR="0042361E" w:rsidRPr="00477605" w:rsidRDefault="0042361E" w:rsidP="00757317">
      <w:pPr>
        <w:pStyle w:val="Standard"/>
        <w:rPr>
          <w:rFonts w:ascii="Arial" w:hAnsi="Arial" w:cs="Arial"/>
          <w:sz w:val="20"/>
          <w:szCs w:val="20"/>
        </w:rPr>
      </w:pPr>
    </w:p>
    <w:p w:rsidR="0042361E" w:rsidRPr="00477605" w:rsidRDefault="0042361E" w:rsidP="00757317">
      <w:pPr>
        <w:pStyle w:val="Standard"/>
        <w:rPr>
          <w:rFonts w:ascii="Arial" w:hAnsi="Arial" w:cs="Arial"/>
          <w:b/>
          <w:sz w:val="20"/>
          <w:szCs w:val="20"/>
          <w:u w:val="single"/>
        </w:rPr>
      </w:pPr>
      <w:r w:rsidRPr="00477605">
        <w:rPr>
          <w:rFonts w:ascii="Arial" w:hAnsi="Arial" w:cs="Arial"/>
          <w:b/>
          <w:sz w:val="20"/>
          <w:szCs w:val="20"/>
          <w:u w:val="single"/>
        </w:rPr>
        <w:t xml:space="preserve">Lettres-Histoire : </w:t>
      </w:r>
    </w:p>
    <w:p w:rsidR="0042361E" w:rsidRPr="00477605" w:rsidRDefault="0042361E" w:rsidP="00757317">
      <w:pPr>
        <w:pStyle w:val="Standard"/>
        <w:rPr>
          <w:rFonts w:ascii="Arial" w:hAnsi="Arial" w:cs="Arial"/>
          <w:sz w:val="20"/>
          <w:szCs w:val="20"/>
        </w:rPr>
      </w:pPr>
      <w:r w:rsidRPr="00477605">
        <w:rPr>
          <w:rFonts w:ascii="Arial" w:hAnsi="Arial" w:cs="Arial"/>
          <w:sz w:val="20"/>
          <w:szCs w:val="20"/>
        </w:rPr>
        <w:t xml:space="preserve">Cahier </w:t>
      </w:r>
      <w:r w:rsidR="000B6191" w:rsidRPr="00477605">
        <w:rPr>
          <w:rFonts w:ascii="Arial" w:hAnsi="Arial" w:cs="Arial"/>
          <w:sz w:val="20"/>
          <w:szCs w:val="20"/>
        </w:rPr>
        <w:t>grand format 21 x29,7 cm 150 pages</w:t>
      </w:r>
    </w:p>
    <w:p w:rsidR="000B6191" w:rsidRPr="00477605" w:rsidRDefault="000B6191" w:rsidP="00757317">
      <w:pPr>
        <w:pStyle w:val="Standard"/>
        <w:rPr>
          <w:rFonts w:ascii="Arial" w:hAnsi="Arial" w:cs="Arial"/>
          <w:sz w:val="20"/>
          <w:szCs w:val="20"/>
        </w:rPr>
      </w:pPr>
      <w:r w:rsidRPr="00477605">
        <w:rPr>
          <w:rFonts w:ascii="Arial" w:hAnsi="Arial" w:cs="Arial"/>
          <w:sz w:val="20"/>
          <w:szCs w:val="20"/>
        </w:rPr>
        <w:t>Copies simples</w:t>
      </w:r>
    </w:p>
    <w:p w:rsidR="000B6191" w:rsidRPr="006D6C1B" w:rsidRDefault="000B6191" w:rsidP="00757317">
      <w:pPr>
        <w:pStyle w:val="Standard"/>
        <w:rPr>
          <w:rFonts w:ascii="Arial" w:hAnsi="Arial" w:cs="Arial"/>
          <w:sz w:val="20"/>
          <w:szCs w:val="20"/>
        </w:rPr>
      </w:pPr>
      <w:r w:rsidRPr="00477605">
        <w:rPr>
          <w:rFonts w:ascii="Arial" w:hAnsi="Arial" w:cs="Arial"/>
          <w:sz w:val="20"/>
          <w:szCs w:val="20"/>
        </w:rPr>
        <w:t>Trousse (stylo 4 couleurs, règle, crayons de couleurs, surligneurs de 3 couleurs différentes, colle et paire de ciseaux)</w:t>
      </w:r>
    </w:p>
    <w:p w:rsidR="00D07153" w:rsidRPr="006D6C1B" w:rsidRDefault="00D0715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E4584" w:rsidRPr="00477605" w:rsidRDefault="000E4584" w:rsidP="000E4584">
      <w:pPr>
        <w:tabs>
          <w:tab w:val="left" w:pos="5954"/>
        </w:tabs>
        <w:rPr>
          <w:rFonts w:ascii="Arial" w:hAnsi="Arial"/>
          <w:b/>
          <w:bCs/>
          <w:u w:val="single"/>
        </w:rPr>
      </w:pPr>
      <w:bookmarkStart w:id="0" w:name="_GoBack"/>
      <w:bookmarkEnd w:id="0"/>
      <w:r w:rsidRPr="00477605">
        <w:rPr>
          <w:rFonts w:ascii="Arial" w:hAnsi="Arial"/>
          <w:b/>
          <w:bCs/>
          <w:u w:val="single"/>
        </w:rPr>
        <w:t>PSE :</w:t>
      </w:r>
    </w:p>
    <w:p w:rsidR="000E4584" w:rsidRDefault="000E4584" w:rsidP="000E4584">
      <w:pPr>
        <w:tabs>
          <w:tab w:val="left" w:pos="5954"/>
        </w:tabs>
        <w:rPr>
          <w:rFonts w:ascii="Arial" w:hAnsi="Arial"/>
          <w:bCs/>
        </w:rPr>
      </w:pPr>
      <w:r w:rsidRPr="00477605">
        <w:rPr>
          <w:rFonts w:ascii="Arial" w:hAnsi="Arial"/>
          <w:bCs/>
        </w:rPr>
        <w:t>1 porte vues (200 vues)</w:t>
      </w:r>
    </w:p>
    <w:p w:rsidR="00151455" w:rsidRDefault="00151455" w:rsidP="00AE7592">
      <w:pPr>
        <w:tabs>
          <w:tab w:val="left" w:pos="5954"/>
        </w:tabs>
        <w:rPr>
          <w:rFonts w:ascii="Arial" w:hAnsi="Arial"/>
          <w:b/>
          <w:bCs/>
        </w:rPr>
      </w:pPr>
    </w:p>
    <w:p w:rsidR="00151455" w:rsidRDefault="00151455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AE7592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 xml:space="preserve">Le </w:t>
      </w:r>
      <w:r w:rsidR="00C67836">
        <w:rPr>
          <w:rFonts w:ascii="Arial" w:hAnsi="Arial"/>
          <w:b/>
          <w:bCs/>
        </w:rPr>
        <w:t>18</w:t>
      </w:r>
      <w:r w:rsidR="000E4584">
        <w:rPr>
          <w:rFonts w:ascii="Arial" w:hAnsi="Arial"/>
          <w:b/>
          <w:bCs/>
        </w:rPr>
        <w:t xml:space="preserve"> </w:t>
      </w:r>
      <w:r w:rsidR="00C67836">
        <w:rPr>
          <w:rFonts w:ascii="Arial" w:hAnsi="Arial"/>
          <w:b/>
          <w:bCs/>
        </w:rPr>
        <w:t>mai</w:t>
      </w:r>
      <w:r w:rsidR="00FA42C9">
        <w:rPr>
          <w:rFonts w:ascii="Arial" w:hAnsi="Arial"/>
          <w:b/>
          <w:bCs/>
        </w:rPr>
        <w:t xml:space="preserve"> 202</w:t>
      </w:r>
      <w:r w:rsidR="00C67836">
        <w:rPr>
          <w:rFonts w:ascii="Arial" w:hAnsi="Arial"/>
          <w:b/>
          <w:bCs/>
        </w:rPr>
        <w:t>6</w:t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8F626A">
        <w:rPr>
          <w:rFonts w:ascii="Arial" w:hAnsi="Arial"/>
          <w:b/>
          <w:bCs/>
          <w:i/>
        </w:rPr>
        <w:t>La</w:t>
      </w:r>
      <w:r w:rsidR="006670BE" w:rsidRPr="006670BE">
        <w:rPr>
          <w:rFonts w:ascii="Arial" w:hAnsi="Arial"/>
          <w:b/>
          <w:bCs/>
          <w:i/>
        </w:rPr>
        <w:t xml:space="preserve"> Proviseur</w:t>
      </w:r>
      <w:r w:rsidR="008F626A">
        <w:rPr>
          <w:rFonts w:ascii="Arial" w:hAnsi="Arial"/>
          <w:b/>
          <w:bCs/>
          <w:i/>
        </w:rPr>
        <w:t>e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670BE" w:rsidRPr="006670BE" w:rsidRDefault="00AE7592" w:rsidP="006670BE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924120">
        <w:rPr>
          <w:rFonts w:ascii="Arial" w:hAnsi="Arial"/>
          <w:b/>
          <w:bCs/>
          <w:i/>
        </w:rPr>
        <w:t>Isabelle ROUSSEL</w:t>
      </w:r>
    </w:p>
    <w:sectPr w:rsidR="006670BE" w:rsidRPr="006670BE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13" w:rsidRDefault="007F2F13">
      <w:r>
        <w:separator/>
      </w:r>
    </w:p>
  </w:endnote>
  <w:endnote w:type="continuationSeparator" w:id="0">
    <w:p w:rsidR="007F2F13" w:rsidRDefault="007F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13" w:rsidRDefault="007F2F13">
      <w:r>
        <w:separator/>
      </w:r>
    </w:p>
  </w:footnote>
  <w:footnote w:type="continuationSeparator" w:id="0">
    <w:p w:rsidR="007F2F13" w:rsidRDefault="007F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10A58"/>
    <w:rsid w:val="000122EE"/>
    <w:rsid w:val="00022968"/>
    <w:rsid w:val="00024BC1"/>
    <w:rsid w:val="00040F9D"/>
    <w:rsid w:val="00042A6A"/>
    <w:rsid w:val="00047AD6"/>
    <w:rsid w:val="000722B3"/>
    <w:rsid w:val="00074478"/>
    <w:rsid w:val="000856EA"/>
    <w:rsid w:val="00096478"/>
    <w:rsid w:val="00096D15"/>
    <w:rsid w:val="00096F98"/>
    <w:rsid w:val="000A35EB"/>
    <w:rsid w:val="000B6191"/>
    <w:rsid w:val="000C2786"/>
    <w:rsid w:val="000D3825"/>
    <w:rsid w:val="000D743B"/>
    <w:rsid w:val="000E4584"/>
    <w:rsid w:val="000E78F9"/>
    <w:rsid w:val="000F1E62"/>
    <w:rsid w:val="00104FD5"/>
    <w:rsid w:val="00105A0E"/>
    <w:rsid w:val="00105DCF"/>
    <w:rsid w:val="001113B9"/>
    <w:rsid w:val="00124827"/>
    <w:rsid w:val="00127C6E"/>
    <w:rsid w:val="00131D13"/>
    <w:rsid w:val="00131E34"/>
    <w:rsid w:val="00151455"/>
    <w:rsid w:val="001611A5"/>
    <w:rsid w:val="00190717"/>
    <w:rsid w:val="00191A97"/>
    <w:rsid w:val="001945F1"/>
    <w:rsid w:val="00194787"/>
    <w:rsid w:val="001B013B"/>
    <w:rsid w:val="001B25C8"/>
    <w:rsid w:val="001D50B1"/>
    <w:rsid w:val="001D5E79"/>
    <w:rsid w:val="001E0125"/>
    <w:rsid w:val="00206E8D"/>
    <w:rsid w:val="00226FDD"/>
    <w:rsid w:val="0023529E"/>
    <w:rsid w:val="00257A32"/>
    <w:rsid w:val="0027445A"/>
    <w:rsid w:val="002808EB"/>
    <w:rsid w:val="00283586"/>
    <w:rsid w:val="002A5B8A"/>
    <w:rsid w:val="002C385C"/>
    <w:rsid w:val="002C76BD"/>
    <w:rsid w:val="002E04A9"/>
    <w:rsid w:val="002E2C30"/>
    <w:rsid w:val="002E6B2D"/>
    <w:rsid w:val="002F1790"/>
    <w:rsid w:val="0030454E"/>
    <w:rsid w:val="00315D8C"/>
    <w:rsid w:val="00321E6E"/>
    <w:rsid w:val="00322584"/>
    <w:rsid w:val="00323548"/>
    <w:rsid w:val="0035676C"/>
    <w:rsid w:val="00381AFD"/>
    <w:rsid w:val="00394121"/>
    <w:rsid w:val="003A2CBF"/>
    <w:rsid w:val="003E4207"/>
    <w:rsid w:val="003E7B43"/>
    <w:rsid w:val="004060CF"/>
    <w:rsid w:val="0042103C"/>
    <w:rsid w:val="0042361E"/>
    <w:rsid w:val="004266BA"/>
    <w:rsid w:val="004472A0"/>
    <w:rsid w:val="0045270D"/>
    <w:rsid w:val="00456DCB"/>
    <w:rsid w:val="00461204"/>
    <w:rsid w:val="00465EF5"/>
    <w:rsid w:val="00473203"/>
    <w:rsid w:val="0047456C"/>
    <w:rsid w:val="00477605"/>
    <w:rsid w:val="00477858"/>
    <w:rsid w:val="00487EC3"/>
    <w:rsid w:val="004A4828"/>
    <w:rsid w:val="004A6595"/>
    <w:rsid w:val="004D0083"/>
    <w:rsid w:val="004D02FD"/>
    <w:rsid w:val="004D0529"/>
    <w:rsid w:val="004D74A2"/>
    <w:rsid w:val="004E19F0"/>
    <w:rsid w:val="004E3F87"/>
    <w:rsid w:val="004E5669"/>
    <w:rsid w:val="004E7E69"/>
    <w:rsid w:val="004F268C"/>
    <w:rsid w:val="004F7AB7"/>
    <w:rsid w:val="005221E8"/>
    <w:rsid w:val="005311B2"/>
    <w:rsid w:val="005463F4"/>
    <w:rsid w:val="00546AA7"/>
    <w:rsid w:val="005A367A"/>
    <w:rsid w:val="005B3E5B"/>
    <w:rsid w:val="005B4F3F"/>
    <w:rsid w:val="005C4F3E"/>
    <w:rsid w:val="005D4074"/>
    <w:rsid w:val="005E2F46"/>
    <w:rsid w:val="005F5D29"/>
    <w:rsid w:val="005F5FD7"/>
    <w:rsid w:val="00604C32"/>
    <w:rsid w:val="0061033B"/>
    <w:rsid w:val="00616A8D"/>
    <w:rsid w:val="006248E8"/>
    <w:rsid w:val="0065564A"/>
    <w:rsid w:val="006670BE"/>
    <w:rsid w:val="00670473"/>
    <w:rsid w:val="006730BB"/>
    <w:rsid w:val="00682C8D"/>
    <w:rsid w:val="00682EA1"/>
    <w:rsid w:val="00696454"/>
    <w:rsid w:val="006A308B"/>
    <w:rsid w:val="006A313A"/>
    <w:rsid w:val="006B76A3"/>
    <w:rsid w:val="006C5393"/>
    <w:rsid w:val="006D6C1B"/>
    <w:rsid w:val="006E1227"/>
    <w:rsid w:val="006E1246"/>
    <w:rsid w:val="006E7D2E"/>
    <w:rsid w:val="006F50B5"/>
    <w:rsid w:val="0070066C"/>
    <w:rsid w:val="00701FDB"/>
    <w:rsid w:val="00703A07"/>
    <w:rsid w:val="007118D4"/>
    <w:rsid w:val="00716B05"/>
    <w:rsid w:val="00723A73"/>
    <w:rsid w:val="00735F0F"/>
    <w:rsid w:val="00757317"/>
    <w:rsid w:val="007871EB"/>
    <w:rsid w:val="00790FA9"/>
    <w:rsid w:val="007B263D"/>
    <w:rsid w:val="007C60EA"/>
    <w:rsid w:val="007E5777"/>
    <w:rsid w:val="007F2F13"/>
    <w:rsid w:val="00847CE5"/>
    <w:rsid w:val="008747AF"/>
    <w:rsid w:val="008802CB"/>
    <w:rsid w:val="008822A6"/>
    <w:rsid w:val="008A34DA"/>
    <w:rsid w:val="008B0B8B"/>
    <w:rsid w:val="008D2687"/>
    <w:rsid w:val="008F626A"/>
    <w:rsid w:val="00906700"/>
    <w:rsid w:val="0090783C"/>
    <w:rsid w:val="00924120"/>
    <w:rsid w:val="00930021"/>
    <w:rsid w:val="00941260"/>
    <w:rsid w:val="00942275"/>
    <w:rsid w:val="00944F3D"/>
    <w:rsid w:val="00951E25"/>
    <w:rsid w:val="009573C9"/>
    <w:rsid w:val="009713D1"/>
    <w:rsid w:val="009721A2"/>
    <w:rsid w:val="0097408B"/>
    <w:rsid w:val="009A51AD"/>
    <w:rsid w:val="009C12F1"/>
    <w:rsid w:val="009D3D32"/>
    <w:rsid w:val="00A21E7D"/>
    <w:rsid w:val="00A24786"/>
    <w:rsid w:val="00A53E87"/>
    <w:rsid w:val="00A71B88"/>
    <w:rsid w:val="00A75477"/>
    <w:rsid w:val="00AB72DB"/>
    <w:rsid w:val="00AC3EBB"/>
    <w:rsid w:val="00AD0441"/>
    <w:rsid w:val="00AD0725"/>
    <w:rsid w:val="00AD705C"/>
    <w:rsid w:val="00AE7592"/>
    <w:rsid w:val="00B17B8C"/>
    <w:rsid w:val="00B25E21"/>
    <w:rsid w:val="00B53875"/>
    <w:rsid w:val="00BA7202"/>
    <w:rsid w:val="00BB7E37"/>
    <w:rsid w:val="00BD1A17"/>
    <w:rsid w:val="00BE2510"/>
    <w:rsid w:val="00BE2B33"/>
    <w:rsid w:val="00BF04C4"/>
    <w:rsid w:val="00C0699B"/>
    <w:rsid w:val="00C1197B"/>
    <w:rsid w:val="00C15A58"/>
    <w:rsid w:val="00C443BE"/>
    <w:rsid w:val="00C54C11"/>
    <w:rsid w:val="00C67836"/>
    <w:rsid w:val="00C72648"/>
    <w:rsid w:val="00C75B0B"/>
    <w:rsid w:val="00C852D7"/>
    <w:rsid w:val="00C855BC"/>
    <w:rsid w:val="00CA3D34"/>
    <w:rsid w:val="00CD2736"/>
    <w:rsid w:val="00CD4004"/>
    <w:rsid w:val="00CD5E33"/>
    <w:rsid w:val="00CF7821"/>
    <w:rsid w:val="00D07153"/>
    <w:rsid w:val="00D46AAC"/>
    <w:rsid w:val="00D51DD1"/>
    <w:rsid w:val="00D527E7"/>
    <w:rsid w:val="00D52D00"/>
    <w:rsid w:val="00D557F8"/>
    <w:rsid w:val="00D77159"/>
    <w:rsid w:val="00D8102A"/>
    <w:rsid w:val="00D931A5"/>
    <w:rsid w:val="00DA3C6A"/>
    <w:rsid w:val="00DA463A"/>
    <w:rsid w:val="00DA6573"/>
    <w:rsid w:val="00DB1375"/>
    <w:rsid w:val="00DB1669"/>
    <w:rsid w:val="00DC4CBB"/>
    <w:rsid w:val="00DE711C"/>
    <w:rsid w:val="00E1575E"/>
    <w:rsid w:val="00E2164D"/>
    <w:rsid w:val="00E27A7B"/>
    <w:rsid w:val="00E34166"/>
    <w:rsid w:val="00E53789"/>
    <w:rsid w:val="00E61D12"/>
    <w:rsid w:val="00E645E1"/>
    <w:rsid w:val="00E807A1"/>
    <w:rsid w:val="00EA2C63"/>
    <w:rsid w:val="00EA392C"/>
    <w:rsid w:val="00EB2B5B"/>
    <w:rsid w:val="00EC504B"/>
    <w:rsid w:val="00ED52AD"/>
    <w:rsid w:val="00ED7C66"/>
    <w:rsid w:val="00EE3340"/>
    <w:rsid w:val="00F11AC1"/>
    <w:rsid w:val="00F20530"/>
    <w:rsid w:val="00F25196"/>
    <w:rsid w:val="00F4297E"/>
    <w:rsid w:val="00F43A99"/>
    <w:rsid w:val="00F611B0"/>
    <w:rsid w:val="00F65A70"/>
    <w:rsid w:val="00F81387"/>
    <w:rsid w:val="00F93BAD"/>
    <w:rsid w:val="00FA42C9"/>
    <w:rsid w:val="00FA688D"/>
    <w:rsid w:val="00FC5BD2"/>
    <w:rsid w:val="00FC7B67"/>
    <w:rsid w:val="00FD07C9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340341E0"/>
  <w15:docId w15:val="{49E52B7E-392C-4248-9C40-0698A1F7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  <w:style w:type="paragraph" w:customStyle="1" w:styleId="Standard">
    <w:name w:val="Standard"/>
    <w:rsid w:val="00757317"/>
    <w:pPr>
      <w:autoSpaceDE w:val="0"/>
      <w:autoSpaceDN w:val="0"/>
      <w:adjustRightInd w:val="0"/>
    </w:pPr>
    <w:rPr>
      <w:rFonts w:ascii="Liberation Serif" w:hAnsi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er-lyc.spip.ac-rouen.f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762836v@ac-normandi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ger-lyc.spip.ac-rouen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0762836v@ac-normandie.fr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AD8-C3A0-45B3-9AD6-52A0A90A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2</TotalTime>
  <Pages>1</Pages>
  <Words>72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518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4</cp:revision>
  <cp:lastPrinted>2025-06-19T11:40:00Z</cp:lastPrinted>
  <dcterms:created xsi:type="dcterms:W3CDTF">2026-05-18T11:29:00Z</dcterms:created>
  <dcterms:modified xsi:type="dcterms:W3CDTF">2026-05-18T13:26:00Z</dcterms:modified>
</cp:coreProperties>
</file>