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75" w:rsidRPr="00E61D12" w:rsidRDefault="0060553C" w:rsidP="00E61D12">
      <w:pPr>
        <w:tabs>
          <w:tab w:val="left" w:pos="1560"/>
          <w:tab w:val="left" w:pos="5954"/>
          <w:tab w:val="left" w:pos="6180"/>
        </w:tabs>
        <w:spacing w:before="70"/>
        <w:ind w:left="59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1932305</wp:posOffset>
                </wp:positionH>
                <wp:positionV relativeFrom="paragraph">
                  <wp:posOffset>-43815</wp:posOffset>
                </wp:positionV>
                <wp:extent cx="1410970" cy="184023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184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DE9" w:rsidRDefault="00345DE9" w:rsidP="004060CF">
                            <w:pPr>
                              <w:pStyle w:val="Titre1"/>
                              <w:ind w:left="0"/>
                              <w:jc w:val="right"/>
                              <w:rPr>
                                <w:sz w:val="18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02.35.67.31.31  </w:t>
                            </w:r>
                          </w:p>
                          <w:p w:rsidR="00345DE9" w:rsidRDefault="00345DE9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925A83" w:rsidP="006B76A3">
                            <w:pPr>
                              <w:spacing w:after="40"/>
                              <w:ind w:left="142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hyperlink r:id="rId8" w:history="1">
                              <w:r w:rsidR="0060553C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0762836v@ac-normandie.fr</w:t>
                              </w:r>
                            </w:hyperlink>
                          </w:p>
                          <w:p w:rsidR="00345DE9" w:rsidRDefault="00345DE9" w:rsidP="006B76A3">
                            <w:pPr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B.P. 4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Chemin des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Coquereaux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 xml:space="preserve"> </w:t>
                            </w: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76530 GRAND-COURONNE</w:t>
                            </w:r>
                          </w:p>
                          <w:p w:rsidR="0060553C" w:rsidRDefault="0060553C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60553C" w:rsidRDefault="00925A83" w:rsidP="0060553C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hyperlink r:id="rId9" w:history="1">
                              <w:r w:rsidR="0060553C" w:rsidRPr="005A5225">
                                <w:rPr>
                                  <w:rStyle w:val="Lienhypertexte"/>
                                  <w:rFonts w:ascii="Arial Narrow" w:hAnsi="Arial Narrow"/>
                                  <w:sz w:val="16"/>
                                </w:rPr>
                                <w:t>https://leger-lyc.spip.ac-rouen.fr/</w:t>
                              </w:r>
                            </w:hyperlink>
                          </w:p>
                          <w:p w:rsidR="0060553C" w:rsidRDefault="0060553C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6B76A3">
                            <w:pPr>
                              <w:ind w:left="142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E61D12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pStyle w:val="Titre1"/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oratzDivision</w:t>
                            </w:r>
                            <w:proofErr w:type="spellEnd"/>
                            <w:proofErr w:type="gramEnd"/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Dossier  suivi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par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 Nom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Téléphone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14  xx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Fax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02 35 14 xx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xx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 xml:space="preserve">Mél. </w:t>
                            </w:r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prénom.nom</w:t>
                            </w:r>
                            <w:proofErr w:type="spellEnd"/>
                          </w:p>
                          <w:p w:rsidR="00345DE9" w:rsidRDefault="00345DE9" w:rsidP="004060CF">
                            <w:pPr>
                              <w:spacing w:after="40"/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@ac-rouen.fr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25 rue de Fontenelle</w:t>
                            </w:r>
                          </w:p>
                          <w:p w:rsidR="00345DE9" w:rsidRDefault="00345DE9" w:rsidP="004060CF">
                            <w:pPr>
                              <w:ind w:left="142"/>
                              <w:jc w:val="right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6"/>
                              </w:rPr>
                              <w:t>76037 Rouen cedex 1</w:t>
                            </w:r>
                          </w:p>
                          <w:p w:rsidR="00345DE9" w:rsidRDefault="00345DE9" w:rsidP="004060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52.15pt;margin-top:-3.45pt;width:111.1pt;height:14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" stroked="f" strokeweight="0">
                <v:textbox inset="0,0,0,0">
                  <w:txbxContent>
                    <w:p w:rsidR="00345DE9" w:rsidRDefault="00345DE9" w:rsidP="004060CF">
                      <w:pPr>
                        <w:pStyle w:val="Titre1"/>
                        <w:ind w:left="0"/>
                        <w:jc w:val="right"/>
                        <w:rPr>
                          <w:sz w:val="18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02.35.67.31.31  </w:t>
                      </w:r>
                    </w:p>
                    <w:p w:rsidR="00345DE9" w:rsidRDefault="00345DE9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60553C" w:rsidP="006B76A3">
                      <w:pPr>
                        <w:spacing w:after="40"/>
                        <w:ind w:left="142"/>
                        <w:rPr>
                          <w:rFonts w:ascii="Arial Narrow" w:hAnsi="Arial Narrow"/>
                          <w:sz w:val="16"/>
                        </w:rPr>
                      </w:pPr>
                      <w:hyperlink r:id="rId10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0762836v@ac-normandie.fr</w:t>
                        </w:r>
                      </w:hyperlink>
                    </w:p>
                    <w:p w:rsidR="00345DE9" w:rsidRDefault="00345DE9" w:rsidP="006B76A3">
                      <w:pPr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B.P. 4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 xml:space="preserve">Chemin des Coquereaux </w:t>
                      </w: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76530 GRAND-COURONNE</w:t>
                      </w:r>
                    </w:p>
                    <w:p w:rsidR="0060553C" w:rsidRDefault="0060553C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60553C" w:rsidRDefault="0060553C" w:rsidP="0060553C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hyperlink r:id="rId11" w:history="1">
                        <w:r w:rsidRPr="005A5225">
                          <w:rPr>
                            <w:rStyle w:val="Lienhypertexte"/>
                            <w:rFonts w:ascii="Arial Narrow" w:hAnsi="Arial Narrow"/>
                            <w:sz w:val="16"/>
                          </w:rPr>
                          <w:t>https://leger-lyc.spip.ac-rouen.fr/</w:t>
                        </w:r>
                      </w:hyperlink>
                    </w:p>
                    <w:p w:rsidR="0060553C" w:rsidRDefault="0060553C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6B76A3">
                      <w:pPr>
                        <w:ind w:left="142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E61D12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pStyle w:val="Titre1"/>
                        <w:jc w:val="right"/>
                      </w:pPr>
                      <w:r>
                        <w:t>oratzDivision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</w:rPr>
                      </w:pP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Dossier  suivi par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 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Téléphone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02 35 14  xx  xx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Fax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02 35 14 xx xx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 xml:space="preserve">Mél. 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prénom.nom</w:t>
                      </w:r>
                    </w:p>
                    <w:p w:rsidR="00345DE9" w:rsidRDefault="00345DE9" w:rsidP="004060CF">
                      <w:pPr>
                        <w:spacing w:after="40"/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@ac-rouen.fr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b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25 rue de Fontenelle</w:t>
                      </w:r>
                    </w:p>
                    <w:p w:rsidR="00345DE9" w:rsidRDefault="00345DE9" w:rsidP="004060CF">
                      <w:pPr>
                        <w:ind w:left="142"/>
                        <w:jc w:val="right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6"/>
                        </w:rPr>
                        <w:t>76037 Rouen cedex 1</w:t>
                      </w:r>
                    </w:p>
                    <w:p w:rsidR="00345DE9" w:rsidRDefault="00345DE9" w:rsidP="004060CF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702C164C" wp14:editId="6660457D">
            <wp:simplePos x="0" y="0"/>
            <wp:positionH relativeFrom="column">
              <wp:posOffset>-390525</wp:posOffset>
            </wp:positionH>
            <wp:positionV relativeFrom="paragraph">
              <wp:posOffset>123825</wp:posOffset>
            </wp:positionV>
            <wp:extent cx="2324100" cy="10477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C6A" w:rsidRPr="006B76A3">
        <w:rPr>
          <w:rFonts w:ascii="Arial" w:hAnsi="Arial"/>
          <w:noProof/>
        </w:rPr>
        <w:drawing>
          <wp:inline distT="0" distB="0" distL="0" distR="0">
            <wp:extent cx="1212397" cy="820993"/>
            <wp:effectExtent l="19050" t="0" r="6803" b="0"/>
            <wp:docPr id="12" name="Image 1" descr="Logo F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03C" w:rsidRDefault="0042103C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6B76A3" w:rsidRDefault="006B76A3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DA3C6A" w:rsidRDefault="00DA3C6A" w:rsidP="004D74A2">
      <w:pPr>
        <w:tabs>
          <w:tab w:val="left" w:pos="1560"/>
        </w:tabs>
        <w:ind w:left="5954"/>
        <w:rPr>
          <w:rFonts w:ascii="Arial" w:hAnsi="Arial"/>
        </w:rPr>
      </w:pPr>
    </w:p>
    <w:p w:rsidR="003A2CBF" w:rsidRDefault="003A2CBF" w:rsidP="005B3E5B">
      <w:pPr>
        <w:tabs>
          <w:tab w:val="left" w:pos="1560"/>
        </w:tabs>
        <w:rPr>
          <w:rFonts w:ascii="Arial" w:hAnsi="Arial"/>
        </w:rPr>
      </w:pPr>
    </w:p>
    <w:p w:rsidR="002F1790" w:rsidRDefault="002F1790" w:rsidP="005B3E5B">
      <w:pPr>
        <w:tabs>
          <w:tab w:val="left" w:pos="1560"/>
        </w:tabs>
        <w:rPr>
          <w:rFonts w:ascii="Arial" w:hAnsi="Arial"/>
        </w:rPr>
      </w:pPr>
    </w:p>
    <w:p w:rsidR="009C12F1" w:rsidRDefault="00E20204" w:rsidP="005B3E5B">
      <w:pPr>
        <w:tabs>
          <w:tab w:val="left" w:pos="1560"/>
        </w:tabs>
        <w:rPr>
          <w:rFonts w:ascii="Arial" w:hAnsi="Arial"/>
        </w:rPr>
      </w:pPr>
      <w:r w:rsidRPr="00C866D9">
        <w:rPr>
          <w:rFonts w:ascii="Arial" w:hAnsi="Arial"/>
          <w:b/>
          <w:bCs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147320</wp:posOffset>
            </wp:positionV>
            <wp:extent cx="1409700" cy="1318260"/>
            <wp:effectExtent l="0" t="0" r="0" b="0"/>
            <wp:wrapNone/>
            <wp:docPr id="5" name="Image 1" descr="https://www.normandie.fr/sites/default/files/images/region/conseil-regional/logo-region-normandie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https://www.normandie.fr/sites/default/files/images/region/conseil-regional/logo-region-normandie-rv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60CF" w:rsidRDefault="00E7214D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2026-2027</w:t>
      </w:r>
    </w:p>
    <w:p w:rsidR="009C12F1" w:rsidRPr="009C12F1" w:rsidRDefault="009C12F1" w:rsidP="004D74A2">
      <w:pPr>
        <w:tabs>
          <w:tab w:val="left" w:pos="1560"/>
          <w:tab w:val="left" w:pos="6180"/>
        </w:tabs>
        <w:ind w:left="5954"/>
        <w:rPr>
          <w:rFonts w:ascii="Arial" w:hAnsi="Arial"/>
          <w:sz w:val="24"/>
          <w:szCs w:val="24"/>
        </w:rPr>
      </w:pPr>
    </w:p>
    <w:p w:rsidR="004D74A2" w:rsidRDefault="004D74A2" w:rsidP="00723A73">
      <w:pPr>
        <w:tabs>
          <w:tab w:val="left" w:pos="5954"/>
        </w:tabs>
        <w:ind w:left="1372"/>
        <w:rPr>
          <w:rFonts w:ascii="Arial" w:hAnsi="Arial"/>
          <w:b/>
          <w:bCs/>
        </w:rPr>
      </w:pPr>
    </w:p>
    <w:p w:rsidR="00206E8D" w:rsidRDefault="00206E8D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5B3E5B" w:rsidRDefault="005B3E5B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4E5669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3691373</wp:posOffset>
                </wp:positionH>
                <wp:positionV relativeFrom="paragraph">
                  <wp:posOffset>69185</wp:posOffset>
                </wp:positionV>
                <wp:extent cx="2351405" cy="1967024"/>
                <wp:effectExtent l="0" t="0" r="10795" b="1460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9670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54C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BAC Professionnel</w:t>
                            </w:r>
                          </w:p>
                          <w:p w:rsidR="0060553C" w:rsidRPr="008136DB" w:rsidRDefault="0060553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Métiers </w:t>
                            </w:r>
                            <w:r w:rsidR="00680B0F">
                              <w:rPr>
                                <w:b/>
                                <w:sz w:val="28"/>
                                <w:szCs w:val="28"/>
                              </w:rPr>
                              <w:t>Conducteur Transport Routier Marchandises</w:t>
                            </w:r>
                          </w:p>
                          <w:p w:rsidR="0060553C" w:rsidRDefault="0060553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Pr="008136DB" w:rsidRDefault="00680B0F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Conducteur Routier de Marchandises</w:t>
                            </w:r>
                          </w:p>
                          <w:p w:rsidR="0022354C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2354C" w:rsidRPr="008136DB" w:rsidRDefault="0022354C" w:rsidP="0022354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 xml:space="preserve">(2 </w:t>
                            </w:r>
                            <w:r w:rsidR="00680B0F">
                              <w:rPr>
                                <w:b/>
                                <w:sz w:val="28"/>
                                <w:szCs w:val="28"/>
                              </w:rPr>
                              <w:t>CRM</w:t>
                            </w:r>
                            <w:r w:rsidRPr="008136DB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45DE9" w:rsidRPr="0022354C" w:rsidRDefault="00345DE9" w:rsidP="0022354C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90.65pt;margin-top:5.45pt;width:185.15pt;height:15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">
                <v:textbox>
                  <w:txbxContent>
                    <w:p w:rsidR="0022354C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>BAC Professionnel</w:t>
                      </w:r>
                    </w:p>
                    <w:p w:rsidR="0060553C" w:rsidRPr="008136DB" w:rsidRDefault="0060553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Métiers </w:t>
                      </w:r>
                      <w:r w:rsidR="00680B0F">
                        <w:rPr>
                          <w:b/>
                          <w:sz w:val="28"/>
                          <w:szCs w:val="28"/>
                        </w:rPr>
                        <w:t>Conducteur Transport Routier Marchandises</w:t>
                      </w:r>
                    </w:p>
                    <w:p w:rsidR="0060553C" w:rsidRDefault="0060553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Pr="008136DB" w:rsidRDefault="00680B0F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Conducteur Routier de Marchandises</w:t>
                      </w:r>
                    </w:p>
                    <w:p w:rsidR="0022354C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2354C" w:rsidRPr="008136DB" w:rsidRDefault="0022354C" w:rsidP="0022354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8136DB">
                        <w:rPr>
                          <w:b/>
                          <w:sz w:val="28"/>
                          <w:szCs w:val="28"/>
                        </w:rPr>
                        <w:t xml:space="preserve">(2 </w:t>
                      </w:r>
                      <w:r w:rsidR="00680B0F">
                        <w:rPr>
                          <w:b/>
                          <w:sz w:val="28"/>
                          <w:szCs w:val="28"/>
                        </w:rPr>
                        <w:t>C</w:t>
                      </w:r>
                      <w:bookmarkStart w:id="1" w:name="_GoBack"/>
                      <w:bookmarkEnd w:id="1"/>
                      <w:r w:rsidR="00680B0F">
                        <w:rPr>
                          <w:b/>
                          <w:sz w:val="28"/>
                          <w:szCs w:val="28"/>
                        </w:rPr>
                        <w:t>RM</w:t>
                      </w:r>
                      <w:r w:rsidRPr="008136DB">
                        <w:rPr>
                          <w:b/>
                          <w:sz w:val="28"/>
                          <w:szCs w:val="28"/>
                        </w:rPr>
                        <w:t>)</w:t>
                      </w:r>
                    </w:p>
                    <w:p w:rsidR="00345DE9" w:rsidRPr="0022354C" w:rsidRDefault="00345DE9" w:rsidP="0022354C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5669" w:rsidRDefault="004E5669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9C12F1" w:rsidRDefault="009C12F1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</w:p>
    <w:p w:rsidR="0060553C" w:rsidRDefault="0060553C" w:rsidP="00544C0F">
      <w:pPr>
        <w:tabs>
          <w:tab w:val="left" w:pos="5954"/>
        </w:tabs>
        <w:rPr>
          <w:rFonts w:ascii="Arial" w:hAnsi="Arial"/>
          <w:b/>
          <w:bCs/>
        </w:rPr>
      </w:pPr>
    </w:p>
    <w:p w:rsidR="003E7B43" w:rsidRDefault="003E7B43" w:rsidP="00544C0F">
      <w:pPr>
        <w:tabs>
          <w:tab w:val="left" w:pos="5954"/>
        </w:tabs>
        <w:rPr>
          <w:rFonts w:ascii="Arial" w:hAnsi="Arial"/>
          <w:b/>
          <w:bCs/>
        </w:rPr>
      </w:pPr>
    </w:p>
    <w:p w:rsidR="00624324" w:rsidRDefault="00624324" w:rsidP="00544C0F">
      <w:pPr>
        <w:tabs>
          <w:tab w:val="left" w:pos="5954"/>
        </w:tabs>
        <w:rPr>
          <w:rFonts w:ascii="Arial" w:hAnsi="Arial"/>
          <w:b/>
          <w:bCs/>
        </w:rPr>
      </w:pPr>
    </w:p>
    <w:tbl>
      <w:tblPr>
        <w:tblStyle w:val="Tableauweb3"/>
        <w:tblW w:w="10243" w:type="dxa"/>
        <w:tblInd w:w="-30" w:type="dxa"/>
        <w:tblLook w:val="04A0" w:firstRow="1" w:lastRow="0" w:firstColumn="1" w:lastColumn="0" w:noHBand="0" w:noVBand="1"/>
      </w:tblPr>
      <w:tblGrid>
        <w:gridCol w:w="1807"/>
        <w:gridCol w:w="2248"/>
        <w:gridCol w:w="1709"/>
        <w:gridCol w:w="1198"/>
        <w:gridCol w:w="2164"/>
        <w:gridCol w:w="1117"/>
      </w:tblGrid>
      <w:tr w:rsidR="00FE7F68" w:rsidTr="003D1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47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Discipline</w:t>
            </w:r>
          </w:p>
          <w:p w:rsidR="009C12F1" w:rsidRPr="009C12F1" w:rsidRDefault="009C12F1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208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Titre de l’ouvrage</w:t>
            </w:r>
          </w:p>
          <w:p w:rsidR="009C12F1" w:rsidRPr="009C12F1" w:rsidRDefault="009C12F1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669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Auteur(s)</w:t>
            </w:r>
          </w:p>
        </w:tc>
        <w:tc>
          <w:tcPr>
            <w:tcW w:w="1158" w:type="dxa"/>
          </w:tcPr>
          <w:p w:rsidR="00FE7F68" w:rsidRPr="009C12F1" w:rsidRDefault="00DA3C6A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Éditeur</w:t>
            </w:r>
          </w:p>
        </w:tc>
        <w:tc>
          <w:tcPr>
            <w:tcW w:w="2124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EAN 13 ou ISBN</w:t>
            </w:r>
          </w:p>
        </w:tc>
        <w:tc>
          <w:tcPr>
            <w:tcW w:w="1057" w:type="dxa"/>
          </w:tcPr>
          <w:p w:rsidR="00FE7F68" w:rsidRPr="009C12F1" w:rsidRDefault="00FE7F68" w:rsidP="005B3E5B">
            <w:pPr>
              <w:tabs>
                <w:tab w:val="left" w:pos="5954"/>
              </w:tabs>
              <w:rPr>
                <w:rFonts w:ascii="Arial" w:hAnsi="Arial"/>
                <w:b/>
                <w:bCs/>
                <w:sz w:val="24"/>
                <w:szCs w:val="24"/>
              </w:rPr>
            </w:pPr>
            <w:r w:rsidRPr="009C12F1">
              <w:rPr>
                <w:rFonts w:ascii="Arial" w:hAnsi="Arial"/>
                <w:b/>
                <w:bCs/>
                <w:sz w:val="24"/>
                <w:szCs w:val="24"/>
              </w:rPr>
              <w:t>Prix</w:t>
            </w:r>
          </w:p>
        </w:tc>
      </w:tr>
      <w:tr w:rsidR="00E865FD" w:rsidRPr="00E865FD" w:rsidTr="003D1D7B">
        <w:tc>
          <w:tcPr>
            <w:tcW w:w="1747" w:type="dxa"/>
          </w:tcPr>
          <w:p w:rsidR="00E865FD" w:rsidRPr="00624324" w:rsidRDefault="00E865FD" w:rsidP="0030211A">
            <w:pPr>
              <w:tabs>
                <w:tab w:val="left" w:pos="595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24324">
              <w:rPr>
                <w:rFonts w:ascii="Arial" w:hAnsi="Arial" w:cs="Arial"/>
                <w:b/>
                <w:bCs/>
                <w:color w:val="000000" w:themeColor="text1"/>
              </w:rPr>
              <w:t>PSE</w:t>
            </w:r>
          </w:p>
        </w:tc>
        <w:tc>
          <w:tcPr>
            <w:tcW w:w="2208" w:type="dxa"/>
          </w:tcPr>
          <w:p w:rsidR="00E865FD" w:rsidRPr="00624324" w:rsidRDefault="00E7214D" w:rsidP="0030211A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4324">
              <w:rPr>
                <w:rFonts w:ascii="Arial" w:hAnsi="Arial" w:cs="Arial"/>
                <w:color w:val="000000" w:themeColor="text1"/>
                <w:sz w:val="20"/>
                <w:szCs w:val="20"/>
              </w:rPr>
              <w:t>Prévention Santé Environnement</w:t>
            </w:r>
          </w:p>
        </w:tc>
        <w:tc>
          <w:tcPr>
            <w:tcW w:w="1669" w:type="dxa"/>
          </w:tcPr>
          <w:p w:rsidR="00E865FD" w:rsidRPr="00624324" w:rsidRDefault="00E7214D" w:rsidP="0030211A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624324">
              <w:rPr>
                <w:rFonts w:ascii="Arial" w:hAnsi="Arial"/>
                <w:bCs/>
                <w:color w:val="000000" w:themeColor="text1"/>
              </w:rPr>
              <w:t>BASSO, K.</w:t>
            </w:r>
          </w:p>
        </w:tc>
        <w:tc>
          <w:tcPr>
            <w:tcW w:w="1158" w:type="dxa"/>
          </w:tcPr>
          <w:p w:rsidR="00E865FD" w:rsidRPr="00624324" w:rsidRDefault="00E865FD" w:rsidP="0030211A">
            <w:pPr>
              <w:tabs>
                <w:tab w:val="left" w:pos="5954"/>
              </w:tabs>
              <w:rPr>
                <w:rFonts w:ascii="Arial" w:hAnsi="Arial"/>
                <w:bCs/>
                <w:color w:val="000000" w:themeColor="text1"/>
              </w:rPr>
            </w:pPr>
            <w:r w:rsidRPr="00624324">
              <w:rPr>
                <w:rFonts w:ascii="Arial" w:hAnsi="Arial"/>
                <w:bCs/>
                <w:color w:val="000000" w:themeColor="text1"/>
              </w:rPr>
              <w:t>Delagrave</w:t>
            </w:r>
          </w:p>
        </w:tc>
        <w:tc>
          <w:tcPr>
            <w:tcW w:w="2124" w:type="dxa"/>
          </w:tcPr>
          <w:p w:rsidR="00E865FD" w:rsidRPr="00624324" w:rsidRDefault="00E865FD" w:rsidP="00E7214D">
            <w:pPr>
              <w:pStyle w:val="Standard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24324">
              <w:rPr>
                <w:rFonts w:ascii="Arial" w:hAnsi="Arial" w:cs="Arial"/>
                <w:color w:val="000000" w:themeColor="text1"/>
                <w:sz w:val="20"/>
                <w:szCs w:val="20"/>
              </w:rPr>
              <w:t>978-2-206-11</w:t>
            </w:r>
            <w:r w:rsidR="00E7214D" w:rsidRPr="00624324">
              <w:rPr>
                <w:rFonts w:ascii="Arial" w:hAnsi="Arial" w:cs="Arial"/>
                <w:color w:val="000000" w:themeColor="text1"/>
                <w:sz w:val="20"/>
                <w:szCs w:val="20"/>
              </w:rPr>
              <w:t>783-6</w:t>
            </w:r>
          </w:p>
        </w:tc>
        <w:tc>
          <w:tcPr>
            <w:tcW w:w="1057" w:type="dxa"/>
          </w:tcPr>
          <w:p w:rsidR="00E865FD" w:rsidRPr="00624324" w:rsidRDefault="00E7214D" w:rsidP="0030211A">
            <w:pPr>
              <w:tabs>
                <w:tab w:val="left" w:pos="5954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624324">
              <w:rPr>
                <w:rFonts w:ascii="Arial" w:hAnsi="Arial" w:cs="Arial"/>
                <w:bCs/>
                <w:color w:val="000000" w:themeColor="text1"/>
              </w:rPr>
              <w:t>28€</w:t>
            </w:r>
          </w:p>
        </w:tc>
      </w:tr>
    </w:tbl>
    <w:p w:rsidR="003E7B43" w:rsidRDefault="003E7B43" w:rsidP="00544C0F">
      <w:pPr>
        <w:tabs>
          <w:tab w:val="left" w:pos="5954"/>
        </w:tabs>
        <w:rPr>
          <w:rFonts w:ascii="Arial" w:hAnsi="Arial"/>
          <w:b/>
          <w:bCs/>
        </w:rPr>
      </w:pPr>
    </w:p>
    <w:p w:rsidR="003E7B43" w:rsidRPr="002E55DA" w:rsidRDefault="005D3CA7" w:rsidP="002E55DA">
      <w:pPr>
        <w:tabs>
          <w:tab w:val="left" w:pos="5954"/>
        </w:tabs>
        <w:ind w:left="2127" w:hanging="2127"/>
        <w:rPr>
          <w:rFonts w:ascii="Arial" w:hAnsi="Arial"/>
          <w:b/>
          <w:bCs/>
          <w:sz w:val="24"/>
          <w:szCs w:val="24"/>
          <w:u w:val="single"/>
        </w:rPr>
      </w:pPr>
      <w:r w:rsidRPr="002E55DA">
        <w:rPr>
          <w:rFonts w:ascii="Arial" w:hAnsi="Arial"/>
          <w:b/>
          <w:bCs/>
          <w:sz w:val="24"/>
          <w:szCs w:val="24"/>
          <w:u w:val="single"/>
        </w:rPr>
        <w:t>Fournitures scolaires :</w:t>
      </w:r>
    </w:p>
    <w:p w:rsidR="00462715" w:rsidRPr="006010D7" w:rsidRDefault="00462715" w:rsidP="00624324">
      <w:pPr>
        <w:tabs>
          <w:tab w:val="left" w:pos="5954"/>
        </w:tabs>
        <w:rPr>
          <w:rFonts w:ascii="Arial" w:hAnsi="Arial"/>
          <w:bCs/>
        </w:rPr>
      </w:pPr>
    </w:p>
    <w:p w:rsidR="00E865FD" w:rsidRPr="00624324" w:rsidRDefault="00E865FD" w:rsidP="00E865FD">
      <w:pPr>
        <w:tabs>
          <w:tab w:val="left" w:pos="5954"/>
        </w:tabs>
        <w:rPr>
          <w:rFonts w:ascii="Arial" w:hAnsi="Arial"/>
          <w:b/>
          <w:bCs/>
          <w:u w:val="single"/>
        </w:rPr>
      </w:pPr>
      <w:r w:rsidRPr="00624324">
        <w:rPr>
          <w:rFonts w:ascii="Arial" w:hAnsi="Arial"/>
          <w:b/>
          <w:bCs/>
          <w:u w:val="single"/>
        </w:rPr>
        <w:t>PSE :</w:t>
      </w:r>
    </w:p>
    <w:p w:rsidR="00E865FD" w:rsidRDefault="00E865FD" w:rsidP="00E865FD">
      <w:pPr>
        <w:tabs>
          <w:tab w:val="left" w:pos="5954"/>
        </w:tabs>
        <w:rPr>
          <w:rFonts w:ascii="Arial" w:hAnsi="Arial"/>
          <w:bCs/>
        </w:rPr>
      </w:pPr>
      <w:r w:rsidRPr="00624324">
        <w:rPr>
          <w:rFonts w:ascii="Arial" w:hAnsi="Arial"/>
          <w:bCs/>
        </w:rPr>
        <w:t>1 porte vues (200 vues)</w:t>
      </w:r>
    </w:p>
    <w:p w:rsidR="0075247B" w:rsidRDefault="0075247B" w:rsidP="007B4549">
      <w:pPr>
        <w:tabs>
          <w:tab w:val="left" w:pos="5954"/>
        </w:tabs>
        <w:rPr>
          <w:rFonts w:ascii="Arial" w:hAnsi="Arial"/>
          <w:b/>
          <w:bCs/>
        </w:rPr>
      </w:pPr>
    </w:p>
    <w:p w:rsidR="00624324" w:rsidRPr="00925A83" w:rsidRDefault="00925A83" w:rsidP="007B4549">
      <w:pPr>
        <w:tabs>
          <w:tab w:val="left" w:pos="5954"/>
        </w:tabs>
        <w:rPr>
          <w:rFonts w:ascii="Arial" w:hAnsi="Arial"/>
          <w:b/>
          <w:bCs/>
          <w:u w:val="single"/>
        </w:rPr>
      </w:pPr>
      <w:bookmarkStart w:id="0" w:name="_GoBack"/>
      <w:r w:rsidRPr="00925A83">
        <w:rPr>
          <w:rFonts w:ascii="Arial" w:hAnsi="Arial"/>
          <w:b/>
          <w:bCs/>
          <w:u w:val="single"/>
        </w:rPr>
        <w:t xml:space="preserve">Enseignement professionnel : </w:t>
      </w:r>
    </w:p>
    <w:bookmarkEnd w:id="0"/>
    <w:p w:rsidR="00925A83" w:rsidRPr="00925A83" w:rsidRDefault="00925A83" w:rsidP="007B4549">
      <w:pPr>
        <w:tabs>
          <w:tab w:val="left" w:pos="5954"/>
        </w:tabs>
        <w:rPr>
          <w:rFonts w:ascii="Arial" w:hAnsi="Arial"/>
          <w:bCs/>
        </w:rPr>
      </w:pPr>
      <w:r w:rsidRPr="00925A83">
        <w:rPr>
          <w:rFonts w:ascii="Arial" w:hAnsi="Arial"/>
          <w:bCs/>
        </w:rPr>
        <w:t>1 agenda</w:t>
      </w:r>
    </w:p>
    <w:p w:rsidR="00624324" w:rsidRDefault="00624324" w:rsidP="007B4549">
      <w:pPr>
        <w:tabs>
          <w:tab w:val="left" w:pos="5954"/>
        </w:tabs>
        <w:rPr>
          <w:rFonts w:ascii="Arial" w:hAnsi="Arial"/>
          <w:b/>
          <w:bCs/>
        </w:rPr>
      </w:pPr>
    </w:p>
    <w:p w:rsidR="00624324" w:rsidRDefault="00624324" w:rsidP="007B4549">
      <w:pPr>
        <w:tabs>
          <w:tab w:val="left" w:pos="5954"/>
        </w:tabs>
        <w:rPr>
          <w:rFonts w:ascii="Arial" w:hAnsi="Arial"/>
          <w:b/>
          <w:bCs/>
        </w:rPr>
      </w:pPr>
    </w:p>
    <w:p w:rsidR="00624324" w:rsidRDefault="00624324" w:rsidP="007B4549">
      <w:pPr>
        <w:tabs>
          <w:tab w:val="left" w:pos="5954"/>
        </w:tabs>
        <w:rPr>
          <w:rFonts w:ascii="Arial" w:hAnsi="Arial"/>
          <w:b/>
          <w:bCs/>
        </w:rPr>
      </w:pPr>
    </w:p>
    <w:p w:rsidR="00624324" w:rsidRDefault="00624324" w:rsidP="007B4549">
      <w:pPr>
        <w:tabs>
          <w:tab w:val="left" w:pos="5954"/>
        </w:tabs>
        <w:rPr>
          <w:rFonts w:ascii="Arial" w:hAnsi="Arial"/>
          <w:b/>
          <w:bCs/>
        </w:rPr>
      </w:pPr>
    </w:p>
    <w:p w:rsidR="00624324" w:rsidRDefault="00624324" w:rsidP="007B4549">
      <w:pPr>
        <w:tabs>
          <w:tab w:val="left" w:pos="5954"/>
        </w:tabs>
        <w:rPr>
          <w:rFonts w:ascii="Arial" w:hAnsi="Arial"/>
          <w:b/>
          <w:bCs/>
        </w:rPr>
      </w:pPr>
    </w:p>
    <w:p w:rsidR="00462715" w:rsidRDefault="000C2786" w:rsidP="0060553C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</w:p>
    <w:p w:rsidR="000C2786" w:rsidRDefault="000C2786" w:rsidP="00462715">
      <w:pPr>
        <w:tabs>
          <w:tab w:val="left" w:pos="5954"/>
        </w:tabs>
        <w:ind w:left="2127" w:firstLine="38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Le </w:t>
      </w:r>
      <w:r w:rsidR="00E7214D">
        <w:rPr>
          <w:rFonts w:ascii="Arial" w:hAnsi="Arial"/>
          <w:b/>
          <w:bCs/>
        </w:rPr>
        <w:t>18</w:t>
      </w:r>
      <w:r w:rsidR="00DD713D">
        <w:rPr>
          <w:rFonts w:ascii="Arial" w:hAnsi="Arial"/>
          <w:b/>
          <w:bCs/>
        </w:rPr>
        <w:t xml:space="preserve"> </w:t>
      </w:r>
      <w:r w:rsidR="00E7214D">
        <w:rPr>
          <w:rFonts w:ascii="Arial" w:hAnsi="Arial"/>
          <w:b/>
          <w:bCs/>
        </w:rPr>
        <w:t>mai 2026</w:t>
      </w:r>
    </w:p>
    <w:p w:rsidR="000C2786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ab/>
      </w:r>
    </w:p>
    <w:p w:rsidR="000C2786" w:rsidRPr="00572600" w:rsidRDefault="000C2786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</w:rPr>
        <w:tab/>
      </w:r>
      <w:r w:rsidR="003853B5">
        <w:rPr>
          <w:rFonts w:ascii="Arial" w:hAnsi="Arial"/>
          <w:b/>
          <w:bCs/>
          <w:i/>
        </w:rPr>
        <w:t>La</w:t>
      </w:r>
      <w:r w:rsidR="00572600" w:rsidRPr="00572600">
        <w:rPr>
          <w:rFonts w:ascii="Arial" w:hAnsi="Arial"/>
          <w:b/>
          <w:bCs/>
          <w:i/>
        </w:rPr>
        <w:t xml:space="preserve"> Proviseur</w:t>
      </w:r>
      <w:r w:rsidR="003853B5">
        <w:rPr>
          <w:rFonts w:ascii="Arial" w:hAnsi="Arial"/>
          <w:b/>
          <w:bCs/>
          <w:i/>
        </w:rPr>
        <w:t>e</w:t>
      </w:r>
    </w:p>
    <w:p w:rsidR="00572600" w:rsidRPr="00572600" w:rsidRDefault="00572600" w:rsidP="005B3E5B">
      <w:pPr>
        <w:tabs>
          <w:tab w:val="left" w:pos="5954"/>
        </w:tabs>
        <w:ind w:left="2127"/>
        <w:rPr>
          <w:rFonts w:ascii="Arial" w:hAnsi="Arial"/>
          <w:b/>
          <w:bCs/>
          <w:i/>
        </w:rPr>
      </w:pPr>
    </w:p>
    <w:p w:rsidR="003E7B43" w:rsidRPr="00544C0F" w:rsidRDefault="0060553C" w:rsidP="00544C0F">
      <w:pPr>
        <w:tabs>
          <w:tab w:val="left" w:pos="5954"/>
        </w:tabs>
        <w:ind w:left="5812"/>
        <w:rPr>
          <w:rFonts w:ascii="Arial" w:hAnsi="Arial"/>
          <w:b/>
          <w:bCs/>
          <w:i/>
        </w:rPr>
      </w:pPr>
      <w:r>
        <w:rPr>
          <w:rFonts w:ascii="Arial" w:hAnsi="Arial"/>
          <w:b/>
          <w:bCs/>
          <w:i/>
        </w:rPr>
        <w:tab/>
      </w:r>
      <w:r w:rsidR="003853B5">
        <w:rPr>
          <w:rFonts w:ascii="Arial" w:hAnsi="Arial"/>
          <w:b/>
          <w:bCs/>
          <w:i/>
        </w:rPr>
        <w:t xml:space="preserve">Isabelle </w:t>
      </w:r>
      <w:r w:rsidR="00544C0F">
        <w:rPr>
          <w:rFonts w:ascii="Arial" w:hAnsi="Arial"/>
          <w:b/>
          <w:bCs/>
          <w:i/>
        </w:rPr>
        <w:t>ROUSSEL</w:t>
      </w:r>
    </w:p>
    <w:sectPr w:rsidR="003E7B43" w:rsidRPr="00544C0F" w:rsidSect="002F1790">
      <w:headerReference w:type="default" r:id="rId15"/>
      <w:footerReference w:type="default" r:id="rId16"/>
      <w:headerReference w:type="first" r:id="rId17"/>
      <w:pgSz w:w="11906" w:h="16838" w:code="9"/>
      <w:pgMar w:top="851" w:right="851" w:bottom="851" w:left="85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0E9" w:rsidRDefault="002150E9">
      <w:r>
        <w:separator/>
      </w:r>
    </w:p>
  </w:endnote>
  <w:endnote w:type="continuationSeparator" w:id="0">
    <w:p w:rsidR="002150E9" w:rsidRDefault="0021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Pieddepage"/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0E9" w:rsidRDefault="002150E9">
      <w:r>
        <w:separator/>
      </w:r>
    </w:p>
  </w:footnote>
  <w:footnote w:type="continuationSeparator" w:id="0">
    <w:p w:rsidR="002150E9" w:rsidRDefault="0021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>
    <w:pPr>
      <w:pStyle w:val="En-tte"/>
      <w:tabs>
        <w:tab w:val="clear" w:pos="4536"/>
        <w:tab w:val="clear" w:pos="9072"/>
        <w:tab w:val="left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DE9" w:rsidRDefault="00345DE9" w:rsidP="00465EF5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1267B"/>
    <w:multiLevelType w:val="hybridMultilevel"/>
    <w:tmpl w:val="4E8E081A"/>
    <w:lvl w:ilvl="0" w:tplc="875C7880">
      <w:numFmt w:val="bullet"/>
      <w:lvlText w:val="-"/>
      <w:lvlJc w:val="left"/>
      <w:pPr>
        <w:ind w:left="2487" w:hanging="360"/>
      </w:pPr>
      <w:rPr>
        <w:rFonts w:ascii="Arial" w:eastAsia="Times New Roman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352F8"/>
    <w:multiLevelType w:val="singleLevel"/>
    <w:tmpl w:val="6E74DFAC"/>
    <w:lvl w:ilvl="0">
      <w:start w:val="2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hAnsi="Times New Roman" w:hint="default"/>
      </w:rPr>
    </w:lvl>
  </w:abstractNum>
  <w:abstractNum w:abstractNumId="2" w15:restartNumberingAfterBreak="0">
    <w:nsid w:val="78E6730D"/>
    <w:multiLevelType w:val="hybridMultilevel"/>
    <w:tmpl w:val="891A3DC4"/>
    <w:lvl w:ilvl="0" w:tplc="6652D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F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3B"/>
    <w:rsid w:val="00011D44"/>
    <w:rsid w:val="000122EE"/>
    <w:rsid w:val="0001297E"/>
    <w:rsid w:val="00024BC1"/>
    <w:rsid w:val="00040F9D"/>
    <w:rsid w:val="00042A6A"/>
    <w:rsid w:val="000722B3"/>
    <w:rsid w:val="00074478"/>
    <w:rsid w:val="000856EA"/>
    <w:rsid w:val="00096D15"/>
    <w:rsid w:val="00096F98"/>
    <w:rsid w:val="000A1441"/>
    <w:rsid w:val="000B0E5D"/>
    <w:rsid w:val="000C2786"/>
    <w:rsid w:val="000D743B"/>
    <w:rsid w:val="000D74AC"/>
    <w:rsid w:val="000E14ED"/>
    <w:rsid w:val="000F1E62"/>
    <w:rsid w:val="00107903"/>
    <w:rsid w:val="001113B9"/>
    <w:rsid w:val="00127C6E"/>
    <w:rsid w:val="00131D13"/>
    <w:rsid w:val="001661BE"/>
    <w:rsid w:val="001779E7"/>
    <w:rsid w:val="001945F1"/>
    <w:rsid w:val="001A2EDD"/>
    <w:rsid w:val="001B25C8"/>
    <w:rsid w:val="001D50B1"/>
    <w:rsid w:val="001D5E79"/>
    <w:rsid w:val="00206E8D"/>
    <w:rsid w:val="002150E9"/>
    <w:rsid w:val="0022354C"/>
    <w:rsid w:val="002423EE"/>
    <w:rsid w:val="002469DF"/>
    <w:rsid w:val="00257A32"/>
    <w:rsid w:val="0027445A"/>
    <w:rsid w:val="002808EB"/>
    <w:rsid w:val="00283586"/>
    <w:rsid w:val="002B1351"/>
    <w:rsid w:val="002C385C"/>
    <w:rsid w:val="002E04A9"/>
    <w:rsid w:val="002E55DA"/>
    <w:rsid w:val="002F1790"/>
    <w:rsid w:val="0030454E"/>
    <w:rsid w:val="003103EC"/>
    <w:rsid w:val="00315D8C"/>
    <w:rsid w:val="00322584"/>
    <w:rsid w:val="00345DE9"/>
    <w:rsid w:val="00354A80"/>
    <w:rsid w:val="00354B2B"/>
    <w:rsid w:val="00384D33"/>
    <w:rsid w:val="003853B5"/>
    <w:rsid w:val="00394121"/>
    <w:rsid w:val="003A2CBF"/>
    <w:rsid w:val="003B4BF5"/>
    <w:rsid w:val="003D1D7B"/>
    <w:rsid w:val="003E2CCA"/>
    <w:rsid w:val="003E7B43"/>
    <w:rsid w:val="00402E51"/>
    <w:rsid w:val="004060CF"/>
    <w:rsid w:val="0042103C"/>
    <w:rsid w:val="00423D95"/>
    <w:rsid w:val="0045270D"/>
    <w:rsid w:val="00456DCB"/>
    <w:rsid w:val="00461204"/>
    <w:rsid w:val="00462715"/>
    <w:rsid w:val="00465EF5"/>
    <w:rsid w:val="00481424"/>
    <w:rsid w:val="0049216D"/>
    <w:rsid w:val="00497CE2"/>
    <w:rsid w:val="004A1CAB"/>
    <w:rsid w:val="004A4828"/>
    <w:rsid w:val="004D02FD"/>
    <w:rsid w:val="004D0529"/>
    <w:rsid w:val="004D74A2"/>
    <w:rsid w:val="004E19F0"/>
    <w:rsid w:val="004E4C6E"/>
    <w:rsid w:val="004E5669"/>
    <w:rsid w:val="004F268C"/>
    <w:rsid w:val="005040D6"/>
    <w:rsid w:val="0052322A"/>
    <w:rsid w:val="005242C6"/>
    <w:rsid w:val="0053144A"/>
    <w:rsid w:val="00544C0F"/>
    <w:rsid w:val="005463F4"/>
    <w:rsid w:val="00546AA7"/>
    <w:rsid w:val="00572600"/>
    <w:rsid w:val="005912BC"/>
    <w:rsid w:val="005B3E5B"/>
    <w:rsid w:val="005C4F3E"/>
    <w:rsid w:val="005D3CA7"/>
    <w:rsid w:val="005D4074"/>
    <w:rsid w:val="005E2F46"/>
    <w:rsid w:val="005F3E5C"/>
    <w:rsid w:val="006010D7"/>
    <w:rsid w:val="0060553C"/>
    <w:rsid w:val="0061033B"/>
    <w:rsid w:val="00616A8D"/>
    <w:rsid w:val="00624324"/>
    <w:rsid w:val="006248E8"/>
    <w:rsid w:val="0065564A"/>
    <w:rsid w:val="00680B0F"/>
    <w:rsid w:val="00682C8D"/>
    <w:rsid w:val="00682EA1"/>
    <w:rsid w:val="006A308B"/>
    <w:rsid w:val="006B76A3"/>
    <w:rsid w:val="006E1227"/>
    <w:rsid w:val="006E5280"/>
    <w:rsid w:val="006E7D2E"/>
    <w:rsid w:val="006F50B5"/>
    <w:rsid w:val="0070066C"/>
    <w:rsid w:val="00703A07"/>
    <w:rsid w:val="007118D4"/>
    <w:rsid w:val="00716B05"/>
    <w:rsid w:val="00723A73"/>
    <w:rsid w:val="0075247B"/>
    <w:rsid w:val="00762E35"/>
    <w:rsid w:val="007871EB"/>
    <w:rsid w:val="007B263D"/>
    <w:rsid w:val="007B2B72"/>
    <w:rsid w:val="007B4549"/>
    <w:rsid w:val="007C60EA"/>
    <w:rsid w:val="007D53C6"/>
    <w:rsid w:val="007E5777"/>
    <w:rsid w:val="00802853"/>
    <w:rsid w:val="00812589"/>
    <w:rsid w:val="008136DB"/>
    <w:rsid w:val="00847CE5"/>
    <w:rsid w:val="008728D2"/>
    <w:rsid w:val="008747AF"/>
    <w:rsid w:val="008822A6"/>
    <w:rsid w:val="008A34DA"/>
    <w:rsid w:val="008A3B3C"/>
    <w:rsid w:val="008B0B8B"/>
    <w:rsid w:val="008B4C2F"/>
    <w:rsid w:val="008F075A"/>
    <w:rsid w:val="00906700"/>
    <w:rsid w:val="0090783C"/>
    <w:rsid w:val="00917E31"/>
    <w:rsid w:val="00925A83"/>
    <w:rsid w:val="00941260"/>
    <w:rsid w:val="00942275"/>
    <w:rsid w:val="009427EA"/>
    <w:rsid w:val="00952EAB"/>
    <w:rsid w:val="009713D1"/>
    <w:rsid w:val="00982026"/>
    <w:rsid w:val="009A51AD"/>
    <w:rsid w:val="009C12F1"/>
    <w:rsid w:val="009D2368"/>
    <w:rsid w:val="009D3D32"/>
    <w:rsid w:val="00A049A0"/>
    <w:rsid w:val="00A21E7D"/>
    <w:rsid w:val="00A22312"/>
    <w:rsid w:val="00A24786"/>
    <w:rsid w:val="00A403A4"/>
    <w:rsid w:val="00A42622"/>
    <w:rsid w:val="00AC3EBB"/>
    <w:rsid w:val="00B25E21"/>
    <w:rsid w:val="00B53875"/>
    <w:rsid w:val="00B54959"/>
    <w:rsid w:val="00BA2BA9"/>
    <w:rsid w:val="00BB6A3B"/>
    <w:rsid w:val="00BB7E37"/>
    <w:rsid w:val="00BC3E4D"/>
    <w:rsid w:val="00BC69F8"/>
    <w:rsid w:val="00BD1A17"/>
    <w:rsid w:val="00BD717E"/>
    <w:rsid w:val="00BE2510"/>
    <w:rsid w:val="00BE2B33"/>
    <w:rsid w:val="00C15A58"/>
    <w:rsid w:val="00C31B3C"/>
    <w:rsid w:val="00C443BE"/>
    <w:rsid w:val="00C72648"/>
    <w:rsid w:val="00C75B0B"/>
    <w:rsid w:val="00C8501B"/>
    <w:rsid w:val="00C855BC"/>
    <w:rsid w:val="00CA3D34"/>
    <w:rsid w:val="00CB4DB8"/>
    <w:rsid w:val="00CC1C38"/>
    <w:rsid w:val="00CD2736"/>
    <w:rsid w:val="00CD4004"/>
    <w:rsid w:val="00CD5E33"/>
    <w:rsid w:val="00D46AAC"/>
    <w:rsid w:val="00D51DD1"/>
    <w:rsid w:val="00D57852"/>
    <w:rsid w:val="00D8102A"/>
    <w:rsid w:val="00D87484"/>
    <w:rsid w:val="00DA3C6A"/>
    <w:rsid w:val="00DA463A"/>
    <w:rsid w:val="00DC2E8D"/>
    <w:rsid w:val="00DC4CBB"/>
    <w:rsid w:val="00DD713D"/>
    <w:rsid w:val="00DE711C"/>
    <w:rsid w:val="00E1575E"/>
    <w:rsid w:val="00E20204"/>
    <w:rsid w:val="00E34166"/>
    <w:rsid w:val="00E37749"/>
    <w:rsid w:val="00E445BF"/>
    <w:rsid w:val="00E61D12"/>
    <w:rsid w:val="00E7214D"/>
    <w:rsid w:val="00E807A1"/>
    <w:rsid w:val="00E865FD"/>
    <w:rsid w:val="00EA65F1"/>
    <w:rsid w:val="00EC504B"/>
    <w:rsid w:val="00ED52AD"/>
    <w:rsid w:val="00F1042B"/>
    <w:rsid w:val="00F14AE7"/>
    <w:rsid w:val="00F20530"/>
    <w:rsid w:val="00F43A99"/>
    <w:rsid w:val="00F45764"/>
    <w:rsid w:val="00F66388"/>
    <w:rsid w:val="00F81387"/>
    <w:rsid w:val="00FB22A1"/>
    <w:rsid w:val="00FC5BD2"/>
    <w:rsid w:val="00FD07C9"/>
    <w:rsid w:val="00FE7F68"/>
    <w:rsid w:val="00FF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4D6B0F37"/>
  <w15:docId w15:val="{579728DA-ACCC-4CED-BB5C-C0F8BA048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68C"/>
  </w:style>
  <w:style w:type="paragraph" w:styleId="Titre1">
    <w:name w:val="heading 1"/>
    <w:basedOn w:val="Normal"/>
    <w:next w:val="Normal"/>
    <w:link w:val="Titre1Car"/>
    <w:qFormat/>
    <w:rsid w:val="004F268C"/>
    <w:pPr>
      <w:keepNext/>
      <w:tabs>
        <w:tab w:val="left" w:pos="1701"/>
        <w:tab w:val="left" w:pos="1985"/>
        <w:tab w:val="left" w:pos="2835"/>
      </w:tabs>
      <w:ind w:left="2835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rsid w:val="004F268C"/>
    <w:pPr>
      <w:keepNext/>
      <w:tabs>
        <w:tab w:val="left" w:pos="5670"/>
      </w:tabs>
      <w:outlineLvl w:val="1"/>
    </w:pPr>
    <w:rPr>
      <w:rFonts w:ascii="Arial Narrow" w:hAnsi="Arial Narrow"/>
      <w:b/>
      <w:sz w:val="19"/>
    </w:rPr>
  </w:style>
  <w:style w:type="paragraph" w:styleId="Titre3">
    <w:name w:val="heading 3"/>
    <w:basedOn w:val="Normal"/>
    <w:next w:val="Normal"/>
    <w:qFormat/>
    <w:rsid w:val="004F268C"/>
    <w:pPr>
      <w:keepNext/>
      <w:outlineLvl w:val="2"/>
    </w:pPr>
    <w:rPr>
      <w:rFonts w:ascii="Arial Narrow" w:hAnsi="Arial Narrow"/>
      <w:b/>
      <w:sz w:val="16"/>
    </w:rPr>
  </w:style>
  <w:style w:type="paragraph" w:styleId="Titre4">
    <w:name w:val="heading 4"/>
    <w:basedOn w:val="Normal"/>
    <w:next w:val="Normal"/>
    <w:qFormat/>
    <w:rsid w:val="004F268C"/>
    <w:pPr>
      <w:keepNext/>
      <w:ind w:left="142"/>
      <w:jc w:val="right"/>
      <w:outlineLvl w:val="3"/>
    </w:pPr>
    <w:rPr>
      <w:rFonts w:ascii="Arial Narrow" w:hAnsi="Arial Narrow"/>
      <w:b/>
      <w:bCs/>
    </w:rPr>
  </w:style>
  <w:style w:type="paragraph" w:styleId="Titre5">
    <w:name w:val="heading 5"/>
    <w:basedOn w:val="Normal"/>
    <w:next w:val="Normal"/>
    <w:qFormat/>
    <w:rsid w:val="004F268C"/>
    <w:pPr>
      <w:keepNext/>
      <w:jc w:val="both"/>
      <w:outlineLvl w:val="4"/>
    </w:pPr>
    <w:rPr>
      <w:rFonts w:ascii="Arial" w:hAnsi="Arial" w:cs="Arial"/>
      <w:b/>
      <w:bCs/>
    </w:rPr>
  </w:style>
  <w:style w:type="paragraph" w:styleId="Titre8">
    <w:name w:val="heading 8"/>
    <w:basedOn w:val="Normal"/>
    <w:next w:val="Normal"/>
    <w:qFormat/>
    <w:rsid w:val="00942275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F268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268C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4F268C"/>
    <w:pPr>
      <w:ind w:left="1985"/>
    </w:pPr>
    <w:rPr>
      <w:rFonts w:ascii="Arial" w:hAnsi="Arial"/>
    </w:rPr>
  </w:style>
  <w:style w:type="character" w:styleId="Lienhypertexte">
    <w:name w:val="Hyperlink"/>
    <w:basedOn w:val="Policepardfaut"/>
    <w:rsid w:val="004F268C"/>
    <w:rPr>
      <w:color w:val="0000FF"/>
      <w:u w:val="single"/>
    </w:rPr>
  </w:style>
  <w:style w:type="character" w:styleId="Lienhypertextesuivivisit">
    <w:name w:val="FollowedHyperlink"/>
    <w:basedOn w:val="Policepardfaut"/>
    <w:rsid w:val="004F268C"/>
    <w:rPr>
      <w:color w:val="800080"/>
      <w:u w:val="single"/>
    </w:rPr>
  </w:style>
  <w:style w:type="paragraph" w:customStyle="1" w:styleId="Textebrut1">
    <w:name w:val="Texte brut1"/>
    <w:basedOn w:val="Normal"/>
    <w:rsid w:val="00FD07C9"/>
    <w:rPr>
      <w:rFonts w:ascii="Courier New" w:hAnsi="Courier New"/>
    </w:rPr>
  </w:style>
  <w:style w:type="paragraph" w:styleId="Retraitcorpsdetexte2">
    <w:name w:val="Body Text Indent 2"/>
    <w:basedOn w:val="Normal"/>
    <w:rsid w:val="00942275"/>
    <w:pPr>
      <w:ind w:left="2835"/>
      <w:jc w:val="both"/>
    </w:pPr>
    <w:rPr>
      <w:rFonts w:ascii="Arial" w:hAnsi="Arial"/>
    </w:rPr>
  </w:style>
  <w:style w:type="paragraph" w:styleId="Corpsdetexte2">
    <w:name w:val="Body Text 2"/>
    <w:basedOn w:val="Normal"/>
    <w:rsid w:val="008B0B8B"/>
    <w:pPr>
      <w:spacing w:after="120" w:line="480" w:lineRule="auto"/>
    </w:pPr>
  </w:style>
  <w:style w:type="paragraph" w:styleId="Textedebulles">
    <w:name w:val="Balloon Text"/>
    <w:basedOn w:val="Normal"/>
    <w:semiHidden/>
    <w:rsid w:val="004D74A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E7F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emoyenne2-Accent5">
    <w:name w:val="Medium List 2 Accent 5"/>
    <w:basedOn w:val="TableauNormal"/>
    <w:uiPriority w:val="66"/>
    <w:rsid w:val="00C443B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auweb3">
    <w:name w:val="Table Web 3"/>
    <w:basedOn w:val="TableauNormal"/>
    <w:rsid w:val="000C27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basedOn w:val="Policepardfaut"/>
    <w:link w:val="En-tte"/>
    <w:uiPriority w:val="99"/>
    <w:rsid w:val="002E04A9"/>
  </w:style>
  <w:style w:type="character" w:customStyle="1" w:styleId="Titre1Car">
    <w:name w:val="Titre 1 Car"/>
    <w:basedOn w:val="Policepardfaut"/>
    <w:link w:val="Titre1"/>
    <w:rsid w:val="002E04A9"/>
    <w:rPr>
      <w:rFonts w:ascii="Arial" w:hAnsi="Arial"/>
      <w:b/>
    </w:rPr>
  </w:style>
  <w:style w:type="paragraph" w:styleId="Paragraphedeliste">
    <w:name w:val="List Paragraph"/>
    <w:basedOn w:val="Normal"/>
    <w:uiPriority w:val="34"/>
    <w:qFormat/>
    <w:rsid w:val="0052322A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A42622"/>
    <w:rPr>
      <w:b/>
      <w:bCs/>
    </w:rPr>
  </w:style>
  <w:style w:type="paragraph" w:customStyle="1" w:styleId="Standard">
    <w:name w:val="Standard"/>
    <w:rsid w:val="00107903"/>
    <w:pPr>
      <w:autoSpaceDE w:val="0"/>
      <w:autoSpaceDN w:val="0"/>
      <w:adjustRightInd w:val="0"/>
      <w:spacing w:line="200" w:lineRule="atLeast"/>
    </w:pPr>
    <w:rPr>
      <w:rFonts w:ascii="Mangal" w:eastAsia="Microsoft YaHei" w:hAnsi="Mangal" w:cs="Mangal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2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762836v@ac-normandie.fr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er-lyc.spip.ac-rouen.f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0762836v@ac-normandie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eger-lyc.spip.ac-rouen.fr/" TargetMode="Externa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ECRET~1\LOCALS~1\Temp\Type_Lyc&#233;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B27E4-A9A1-4BDE-B21B-EE3002C1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Type_Lycée.dot</Template>
  <TotalTime>3</TotalTime>
  <Pages>1</Pages>
  <Words>44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Lycée Fernand Léger</Company>
  <LinksUpToDate>false</LinksUpToDate>
  <CharactersWithSpaces>344</CharactersWithSpaces>
  <SharedDoc>false</SharedDoc>
  <HLinks>
    <vt:vector size="12" baseType="variant">
      <vt:variant>
        <vt:i4>2883703</vt:i4>
      </vt:variant>
      <vt:variant>
        <vt:i4>3</vt:i4>
      </vt:variant>
      <vt:variant>
        <vt:i4>0</vt:i4>
      </vt:variant>
      <vt:variant>
        <vt:i4>5</vt:i4>
      </vt:variant>
      <vt:variant>
        <vt:lpwstr>http://lycees.ac-rouen.fr/leger</vt:lpwstr>
      </vt:variant>
      <vt:variant>
        <vt:lpwstr/>
      </vt:variant>
      <vt:variant>
        <vt:i4>4587618</vt:i4>
      </vt:variant>
      <vt:variant>
        <vt:i4>0</vt:i4>
      </vt:variant>
      <vt:variant>
        <vt:i4>0</vt:i4>
      </vt:variant>
      <vt:variant>
        <vt:i4>5</vt:i4>
      </vt:variant>
      <vt:variant>
        <vt:lpwstr>mailto:0762836v@ac-rouen.fr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Invite</dc:creator>
  <cp:lastModifiedBy>Magali Tassery</cp:lastModifiedBy>
  <cp:revision>4</cp:revision>
  <cp:lastPrinted>2025-06-19T11:40:00Z</cp:lastPrinted>
  <dcterms:created xsi:type="dcterms:W3CDTF">2026-05-18T12:05:00Z</dcterms:created>
  <dcterms:modified xsi:type="dcterms:W3CDTF">2026-05-18T13:55:00Z</dcterms:modified>
</cp:coreProperties>
</file>