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275" w:rsidRPr="00E61D12" w:rsidRDefault="00C7635A" w:rsidP="00E61D12">
      <w:pPr>
        <w:tabs>
          <w:tab w:val="left" w:pos="1560"/>
          <w:tab w:val="left" w:pos="5954"/>
          <w:tab w:val="left" w:pos="6180"/>
        </w:tabs>
        <w:spacing w:before="70"/>
        <w:ind w:left="595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3B49D1" wp14:editId="5D8BC48C">
                <wp:simplePos x="0" y="0"/>
                <wp:positionH relativeFrom="column">
                  <wp:posOffset>2094230</wp:posOffset>
                </wp:positionH>
                <wp:positionV relativeFrom="paragraph">
                  <wp:posOffset>-113665</wp:posOffset>
                </wp:positionV>
                <wp:extent cx="1410970" cy="1860550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0970" cy="186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5DE9" w:rsidRDefault="00345DE9" w:rsidP="004060CF">
                            <w:pPr>
                              <w:pStyle w:val="Titre1"/>
                              <w:ind w:left="0"/>
                              <w:jc w:val="right"/>
                              <w:rPr>
                                <w:sz w:val="18"/>
                              </w:rPr>
                            </w:pP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345DE9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Téléphone</w:t>
                            </w:r>
                          </w:p>
                          <w:p w:rsidR="00345DE9" w:rsidRDefault="00345DE9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02.35.67.31.31  </w:t>
                            </w:r>
                          </w:p>
                          <w:p w:rsidR="00345DE9" w:rsidRDefault="00345DE9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Mél. </w:t>
                            </w:r>
                          </w:p>
                          <w:p w:rsidR="00345DE9" w:rsidRDefault="00C426F4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hyperlink r:id="rId8" w:history="1">
                              <w:r w:rsidR="004B47EA" w:rsidRPr="005A5225">
                                <w:rPr>
                                  <w:rStyle w:val="Lienhypertexte"/>
                                  <w:rFonts w:ascii="Arial Narrow" w:hAnsi="Arial Narrow"/>
                                  <w:sz w:val="16"/>
                                </w:rPr>
                                <w:t>0762836v@ac-normandie.fr</w:t>
                              </w:r>
                            </w:hyperlink>
                          </w:p>
                          <w:p w:rsidR="00345DE9" w:rsidRDefault="00345DE9" w:rsidP="006B76A3">
                            <w:pPr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345D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B.P. 4</w:t>
                            </w:r>
                          </w:p>
                          <w:p w:rsidR="00345DE9" w:rsidRDefault="00345D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 xml:space="preserve">Chemin des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Coquereaux</w:t>
                            </w:r>
                            <w:proofErr w:type="spellEnd"/>
                          </w:p>
                          <w:p w:rsidR="00345DE9" w:rsidRDefault="00345D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76530 GRAND-COURONNE</w:t>
                            </w:r>
                          </w:p>
                          <w:p w:rsidR="00345DE9" w:rsidRDefault="00345D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C426F4" w:rsidP="00C7635A">
                            <w:pPr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hyperlink r:id="rId9" w:history="1">
                              <w:r w:rsidR="00C7635A" w:rsidRPr="005A5225">
                                <w:rPr>
                                  <w:rStyle w:val="Lienhypertexte"/>
                                  <w:rFonts w:ascii="Arial Narrow" w:hAnsi="Arial Narrow"/>
                                  <w:sz w:val="16"/>
                                </w:rPr>
                                <w:t>https://leger-lyc.spip.ac-rouen.fr/</w:t>
                              </w:r>
                            </w:hyperlink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345DE9" w:rsidP="004060CF">
                            <w:pPr>
                              <w:pStyle w:val="Titre1"/>
                              <w:jc w:val="right"/>
                            </w:pPr>
                            <w:proofErr w:type="spellStart"/>
                            <w:proofErr w:type="gramStart"/>
                            <w:r>
                              <w:t>oratzDivision</w:t>
                            </w:r>
                            <w:proofErr w:type="spellEnd"/>
                            <w:proofErr w:type="gramEnd"/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Dossier  suivi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 par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Prénom Nom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Téléphone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02 35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14  xx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xx</w:t>
                            </w:r>
                            <w:proofErr w:type="spellEnd"/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Fax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02 35 14 xx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xx</w:t>
                            </w:r>
                            <w:proofErr w:type="spellEnd"/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Mél. 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prénom.nom</w:t>
                            </w:r>
                            <w:proofErr w:type="spellEnd"/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@ac-rouen.fr</w:t>
                            </w:r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25 rue de Fontenelle</w:t>
                            </w:r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76037 Rouen cedex 1</w:t>
                            </w:r>
                          </w:p>
                          <w:p w:rsidR="00345DE9" w:rsidRDefault="00345DE9" w:rsidP="004060C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3B49D1" id="Rectangle 2" o:spid="_x0000_s1026" style="position:absolute;left:0;text-align:left;margin-left:164.9pt;margin-top:-8.95pt;width:111.1pt;height:14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" stroked="f" strokeweight="0">
                <v:textbox inset="0,0,0,0">
                  <w:txbxContent>
                    <w:p w:rsidR="00345DE9" w:rsidRDefault="00345DE9" w:rsidP="004060CF">
                      <w:pPr>
                        <w:pStyle w:val="Titre1"/>
                        <w:ind w:left="0"/>
                        <w:jc w:val="right"/>
                        <w:rPr>
                          <w:sz w:val="18"/>
                        </w:rPr>
                      </w:pP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345DE9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Téléphone</w:t>
                      </w:r>
                    </w:p>
                    <w:p w:rsidR="00345DE9" w:rsidRDefault="00345DE9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02.35.67.31.31  </w:t>
                      </w:r>
                    </w:p>
                    <w:p w:rsidR="00345DE9" w:rsidRDefault="00345DE9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Mél. </w:t>
                      </w:r>
                    </w:p>
                    <w:p w:rsidR="00345DE9" w:rsidRDefault="00AA0DCC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hyperlink r:id="rId10" w:history="1">
                        <w:r w:rsidR="004B47EA" w:rsidRPr="005A5225">
                          <w:rPr>
                            <w:rStyle w:val="Lienhypertexte"/>
                            <w:rFonts w:ascii="Arial Narrow" w:hAnsi="Arial Narrow"/>
                            <w:sz w:val="16"/>
                          </w:rPr>
                          <w:t>0762836v@ac-normandie.fr</w:t>
                        </w:r>
                      </w:hyperlink>
                    </w:p>
                    <w:p w:rsidR="00345DE9" w:rsidRDefault="00345DE9" w:rsidP="006B76A3">
                      <w:pPr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345D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B.P. 4</w:t>
                      </w:r>
                    </w:p>
                    <w:p w:rsidR="00345DE9" w:rsidRDefault="00345D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 xml:space="preserve">Chemin des </w:t>
                      </w:r>
                      <w:proofErr w:type="spellStart"/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Coquereaux</w:t>
                      </w:r>
                      <w:proofErr w:type="spellEnd"/>
                    </w:p>
                    <w:p w:rsidR="00345DE9" w:rsidRDefault="00345D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76530 GRAND-COURONNE</w:t>
                      </w:r>
                    </w:p>
                    <w:p w:rsidR="00345DE9" w:rsidRDefault="00345D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AA0DCC" w:rsidP="00C7635A">
                      <w:pPr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hyperlink r:id="rId11" w:history="1">
                        <w:r w:rsidR="00C7635A" w:rsidRPr="005A5225">
                          <w:rPr>
                            <w:rStyle w:val="Lienhypertexte"/>
                            <w:rFonts w:ascii="Arial Narrow" w:hAnsi="Arial Narrow"/>
                            <w:sz w:val="16"/>
                          </w:rPr>
                          <w:t>https://leger-lyc.spip.ac-rouen.fr/</w:t>
                        </w:r>
                      </w:hyperlink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345DE9" w:rsidP="004060CF">
                      <w:pPr>
                        <w:pStyle w:val="Titre1"/>
                        <w:jc w:val="right"/>
                      </w:pPr>
                      <w:proofErr w:type="spellStart"/>
                      <w:proofErr w:type="gramStart"/>
                      <w:r>
                        <w:t>oratzDivision</w:t>
                      </w:r>
                      <w:proofErr w:type="spellEnd"/>
                      <w:proofErr w:type="gramEnd"/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</w:rPr>
                      </w:pP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proofErr w:type="gramStart"/>
                      <w:r>
                        <w:rPr>
                          <w:rFonts w:ascii="Arial Narrow" w:hAnsi="Arial Narrow"/>
                          <w:sz w:val="16"/>
                        </w:rPr>
                        <w:t>Dossier  suivi</w:t>
                      </w:r>
                      <w:proofErr w:type="gramEnd"/>
                      <w:r>
                        <w:rPr>
                          <w:rFonts w:ascii="Arial Narrow" w:hAnsi="Arial Narrow"/>
                          <w:sz w:val="16"/>
                        </w:rPr>
                        <w:t xml:space="preserve"> par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Prénom Nom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Téléphone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02 35 </w:t>
                      </w:r>
                      <w:proofErr w:type="gramStart"/>
                      <w:r>
                        <w:rPr>
                          <w:rFonts w:ascii="Arial Narrow" w:hAnsi="Arial Narrow"/>
                          <w:sz w:val="16"/>
                        </w:rPr>
                        <w:t>14  xx</w:t>
                      </w:r>
                      <w:proofErr w:type="gramEnd"/>
                      <w:r>
                        <w:rPr>
                          <w:rFonts w:ascii="Arial Narrow" w:hAnsi="Arial Narrow"/>
                          <w:sz w:val="16"/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="Arial Narrow" w:hAnsi="Arial Narrow"/>
                          <w:sz w:val="16"/>
                        </w:rPr>
                        <w:t>xx</w:t>
                      </w:r>
                      <w:proofErr w:type="spellEnd"/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Fax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02 35 14 xx </w:t>
                      </w:r>
                      <w:proofErr w:type="spellStart"/>
                      <w:r>
                        <w:rPr>
                          <w:rFonts w:ascii="Arial Narrow" w:hAnsi="Arial Narrow"/>
                          <w:sz w:val="16"/>
                        </w:rPr>
                        <w:t>xx</w:t>
                      </w:r>
                      <w:proofErr w:type="spellEnd"/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Mél. 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proofErr w:type="spellStart"/>
                      <w:r>
                        <w:rPr>
                          <w:rFonts w:ascii="Arial Narrow" w:hAnsi="Arial Narrow"/>
                          <w:sz w:val="16"/>
                        </w:rPr>
                        <w:t>prénom.nom</w:t>
                      </w:r>
                      <w:proofErr w:type="spellEnd"/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@ac-rouen.fr</w:t>
                      </w:r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25 rue de Fontenelle</w:t>
                      </w:r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76037 Rouen cedex 1</w:t>
                      </w:r>
                    </w:p>
                    <w:p w:rsidR="00345DE9" w:rsidRDefault="00345DE9" w:rsidP="004060CF"/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2EFAABB5" wp14:editId="619A058F">
            <wp:simplePos x="0" y="0"/>
            <wp:positionH relativeFrom="column">
              <wp:posOffset>-400050</wp:posOffset>
            </wp:positionH>
            <wp:positionV relativeFrom="paragraph">
              <wp:posOffset>36195</wp:posOffset>
            </wp:positionV>
            <wp:extent cx="2324100" cy="1047750"/>
            <wp:effectExtent l="0" t="0" r="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3C6A" w:rsidRPr="006B76A3">
        <w:rPr>
          <w:rFonts w:ascii="Arial" w:hAnsi="Arial"/>
          <w:noProof/>
        </w:rPr>
        <w:drawing>
          <wp:inline distT="0" distB="0" distL="0" distR="0" wp14:anchorId="670FA95A" wp14:editId="5EE0C2F3">
            <wp:extent cx="1212397" cy="820993"/>
            <wp:effectExtent l="19050" t="0" r="6803" b="0"/>
            <wp:docPr id="12" name="Image 1" descr="Logo F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L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03C" w:rsidRDefault="0042103C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6B76A3" w:rsidRDefault="006B76A3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6B76A3" w:rsidRDefault="006B76A3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DA3C6A" w:rsidRDefault="00DA3C6A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3A2CBF" w:rsidRDefault="003A2CBF" w:rsidP="005B3E5B">
      <w:pPr>
        <w:tabs>
          <w:tab w:val="left" w:pos="1560"/>
        </w:tabs>
        <w:rPr>
          <w:rFonts w:ascii="Arial" w:hAnsi="Arial"/>
        </w:rPr>
      </w:pPr>
    </w:p>
    <w:p w:rsidR="002F1790" w:rsidRDefault="002F1790" w:rsidP="005B3E5B">
      <w:pPr>
        <w:tabs>
          <w:tab w:val="left" w:pos="1560"/>
        </w:tabs>
        <w:rPr>
          <w:rFonts w:ascii="Arial" w:hAnsi="Arial"/>
        </w:rPr>
      </w:pPr>
    </w:p>
    <w:p w:rsidR="009C12F1" w:rsidRDefault="009C12F1" w:rsidP="005B3E5B">
      <w:pPr>
        <w:tabs>
          <w:tab w:val="left" w:pos="1560"/>
        </w:tabs>
        <w:rPr>
          <w:rFonts w:ascii="Arial" w:hAnsi="Arial"/>
        </w:rPr>
      </w:pPr>
    </w:p>
    <w:p w:rsidR="004060CF" w:rsidRDefault="005F679D" w:rsidP="004D74A2">
      <w:pPr>
        <w:tabs>
          <w:tab w:val="left" w:pos="1560"/>
          <w:tab w:val="left" w:pos="6180"/>
        </w:tabs>
        <w:ind w:left="5954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202</w:t>
      </w:r>
      <w:r w:rsidR="007131FB">
        <w:rPr>
          <w:rFonts w:ascii="Arial" w:hAnsi="Arial"/>
          <w:sz w:val="24"/>
          <w:szCs w:val="24"/>
        </w:rPr>
        <w:t>6-2027</w:t>
      </w:r>
    </w:p>
    <w:p w:rsidR="009C12F1" w:rsidRPr="009C12F1" w:rsidRDefault="009C12F1" w:rsidP="004D74A2">
      <w:pPr>
        <w:tabs>
          <w:tab w:val="left" w:pos="1560"/>
          <w:tab w:val="left" w:pos="6180"/>
        </w:tabs>
        <w:ind w:left="5954"/>
        <w:rPr>
          <w:rFonts w:ascii="Arial" w:hAnsi="Arial"/>
          <w:sz w:val="24"/>
          <w:szCs w:val="24"/>
        </w:rPr>
      </w:pPr>
    </w:p>
    <w:p w:rsidR="004D74A2" w:rsidRDefault="00865E6E" w:rsidP="00DD6AF9">
      <w:pPr>
        <w:tabs>
          <w:tab w:val="left" w:pos="5954"/>
        </w:tabs>
        <w:ind w:left="142"/>
        <w:rPr>
          <w:rFonts w:ascii="Arial" w:hAnsi="Arial"/>
          <w:b/>
          <w:bCs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3774440</wp:posOffset>
                </wp:positionH>
                <wp:positionV relativeFrom="paragraph">
                  <wp:posOffset>69849</wp:posOffset>
                </wp:positionV>
                <wp:extent cx="2351405" cy="1704975"/>
                <wp:effectExtent l="0" t="0" r="10795" b="2857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1405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354C" w:rsidRPr="008136DB" w:rsidRDefault="0022354C" w:rsidP="002235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BAC Professionnel</w:t>
                            </w:r>
                          </w:p>
                          <w:p w:rsidR="008A6D98" w:rsidRDefault="002669F3" w:rsidP="002235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2669F3">
                              <w:rPr>
                                <w:b/>
                                <w:sz w:val="28"/>
                                <w:szCs w:val="28"/>
                              </w:rPr>
                              <w:t>Maintenance Environnementale et Propreté des Espaces Urbains</w:t>
                            </w:r>
                          </w:p>
                          <w:p w:rsidR="002669F3" w:rsidRDefault="002669F3" w:rsidP="002235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865E6E" w:rsidRDefault="00DD1418" w:rsidP="002235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(2</w:t>
                            </w:r>
                            <w:r w:rsidR="008A6D9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669F3">
                              <w:rPr>
                                <w:b/>
                                <w:sz w:val="28"/>
                                <w:szCs w:val="28"/>
                              </w:rPr>
                              <w:t>MEPEU</w:t>
                            </w:r>
                            <w:r w:rsidR="008A6D98">
                              <w:rPr>
                                <w:b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865E6E" w:rsidRPr="008136DB" w:rsidRDefault="00865E6E" w:rsidP="002235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CF3A19" w:rsidRDefault="00CF3A19" w:rsidP="002235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22354C" w:rsidRDefault="00CF3A19" w:rsidP="002235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TGT</w:t>
                            </w:r>
                          </w:p>
                          <w:p w:rsidR="0022354C" w:rsidRDefault="0022354C" w:rsidP="002235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22354C" w:rsidRPr="008136DB" w:rsidRDefault="009C67B5" w:rsidP="002235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(T</w:t>
                            </w:r>
                            <w:r w:rsidR="001A68FC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BAC </w:t>
                            </w:r>
                            <w:r w:rsidR="002E5AA8">
                              <w:rPr>
                                <w:b/>
                                <w:sz w:val="28"/>
                                <w:szCs w:val="28"/>
                              </w:rPr>
                              <w:t>TGT</w:t>
                            </w:r>
                            <w:r w:rsidR="0022354C" w:rsidRPr="008136DB">
                              <w:rPr>
                                <w:b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345DE9" w:rsidRPr="0022354C" w:rsidRDefault="00345DE9" w:rsidP="0022354C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297.2pt;margin-top:5.5pt;width:185.15pt;height:13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">
                <v:textbox>
                  <w:txbxContent>
                    <w:p w:rsidR="0022354C" w:rsidRPr="008136DB" w:rsidRDefault="0022354C" w:rsidP="002235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BAC Professionnel</w:t>
                      </w:r>
                    </w:p>
                    <w:p w:rsidR="008A6D98" w:rsidRDefault="002669F3" w:rsidP="002235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2669F3">
                        <w:rPr>
                          <w:b/>
                          <w:sz w:val="28"/>
                          <w:szCs w:val="28"/>
                        </w:rPr>
                        <w:t>Maintenance Environnementale et Propreté des Espaces Urbains</w:t>
                      </w:r>
                    </w:p>
                    <w:p w:rsidR="002669F3" w:rsidRDefault="002669F3" w:rsidP="002235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865E6E" w:rsidRDefault="00DD1418" w:rsidP="002235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(2</w:t>
                      </w:r>
                      <w:r w:rsidR="008A6D98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2669F3">
                        <w:rPr>
                          <w:b/>
                          <w:sz w:val="28"/>
                          <w:szCs w:val="28"/>
                        </w:rPr>
                        <w:t>MEPEU</w:t>
                      </w:r>
                      <w:r w:rsidR="008A6D98">
                        <w:rPr>
                          <w:b/>
                          <w:sz w:val="28"/>
                          <w:szCs w:val="28"/>
                        </w:rPr>
                        <w:t>)</w:t>
                      </w:r>
                    </w:p>
                    <w:p w:rsidR="00865E6E" w:rsidRPr="008136DB" w:rsidRDefault="00865E6E" w:rsidP="002235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CF3A19" w:rsidRDefault="00CF3A19" w:rsidP="002235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22354C" w:rsidRDefault="00CF3A19" w:rsidP="002235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TGT</w:t>
                      </w:r>
                    </w:p>
                    <w:p w:rsidR="0022354C" w:rsidRDefault="0022354C" w:rsidP="002235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22354C" w:rsidRPr="008136DB" w:rsidRDefault="009C67B5" w:rsidP="002235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(T</w:t>
                      </w:r>
                      <w:r w:rsidR="001A68FC">
                        <w:rPr>
                          <w:b/>
                          <w:sz w:val="28"/>
                          <w:szCs w:val="28"/>
                        </w:rPr>
                        <w:t xml:space="preserve"> BAC </w:t>
                      </w:r>
                      <w:r w:rsidR="002E5AA8">
                        <w:rPr>
                          <w:b/>
                          <w:sz w:val="28"/>
                          <w:szCs w:val="28"/>
                        </w:rPr>
                        <w:t>TGT</w:t>
                      </w:r>
                      <w:r w:rsidR="0022354C" w:rsidRPr="008136DB">
                        <w:rPr>
                          <w:b/>
                          <w:sz w:val="28"/>
                          <w:szCs w:val="28"/>
                        </w:rPr>
                        <w:t>)</w:t>
                      </w:r>
                    </w:p>
                    <w:p w:rsidR="00345DE9" w:rsidRPr="0022354C" w:rsidRDefault="00345DE9" w:rsidP="0022354C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2677F" w:rsidRPr="00C866D9">
        <w:rPr>
          <w:rFonts w:ascii="Arial" w:hAnsi="Arial"/>
          <w:b/>
          <w:bCs/>
          <w:noProof/>
        </w:rPr>
        <w:drawing>
          <wp:inline distT="0" distB="0" distL="0" distR="0">
            <wp:extent cx="1409700" cy="1318260"/>
            <wp:effectExtent l="19050" t="0" r="0" b="0"/>
            <wp:docPr id="5" name="Image 1" descr="https://www.normandie.fr/sites/default/files/images/region/conseil-regional/logo-region-normandie-rv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https://www.normandie.fr/sites/default/files/images/region/conseil-regional/logo-region-normandie-rvb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31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2F1" w:rsidRDefault="009C12F1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2669F3" w:rsidRDefault="002669F3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2669F3" w:rsidRDefault="002669F3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2669F3" w:rsidRDefault="002669F3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tbl>
      <w:tblPr>
        <w:tblStyle w:val="Tableauweb3"/>
        <w:tblW w:w="10243" w:type="dxa"/>
        <w:tblInd w:w="-30" w:type="dxa"/>
        <w:tblLook w:val="04A0" w:firstRow="1" w:lastRow="0" w:firstColumn="1" w:lastColumn="0" w:noHBand="0" w:noVBand="1"/>
      </w:tblPr>
      <w:tblGrid>
        <w:gridCol w:w="1807"/>
        <w:gridCol w:w="2248"/>
        <w:gridCol w:w="1709"/>
        <w:gridCol w:w="1198"/>
        <w:gridCol w:w="2164"/>
        <w:gridCol w:w="1117"/>
      </w:tblGrid>
      <w:tr w:rsidR="00BA6C91" w:rsidRPr="009C12F1" w:rsidTr="006A4F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47" w:type="dxa"/>
          </w:tcPr>
          <w:p w:rsidR="00BA6C91" w:rsidRPr="009C12F1" w:rsidRDefault="00BA6C91" w:rsidP="006A4F99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Discipline</w:t>
            </w:r>
          </w:p>
          <w:p w:rsidR="00BA6C91" w:rsidRPr="009C12F1" w:rsidRDefault="00BA6C91" w:rsidP="006A4F99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208" w:type="dxa"/>
          </w:tcPr>
          <w:p w:rsidR="00BA6C91" w:rsidRPr="009C12F1" w:rsidRDefault="00BA6C91" w:rsidP="006A4F99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Titre de l’ouvrage</w:t>
            </w:r>
          </w:p>
          <w:p w:rsidR="00BA6C91" w:rsidRPr="009C12F1" w:rsidRDefault="00BA6C91" w:rsidP="006A4F99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669" w:type="dxa"/>
          </w:tcPr>
          <w:p w:rsidR="00BA6C91" w:rsidRPr="009C12F1" w:rsidRDefault="00BA6C91" w:rsidP="006A4F99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Auteur(s)</w:t>
            </w:r>
          </w:p>
        </w:tc>
        <w:tc>
          <w:tcPr>
            <w:tcW w:w="1158" w:type="dxa"/>
          </w:tcPr>
          <w:p w:rsidR="00BA6C91" w:rsidRPr="009C12F1" w:rsidRDefault="00BA6C91" w:rsidP="006A4F99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Éditeur</w:t>
            </w:r>
          </w:p>
        </w:tc>
        <w:tc>
          <w:tcPr>
            <w:tcW w:w="2124" w:type="dxa"/>
          </w:tcPr>
          <w:p w:rsidR="00BA6C91" w:rsidRPr="009C12F1" w:rsidRDefault="00BA6C91" w:rsidP="006A4F99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EAN 13 ou ISBN</w:t>
            </w:r>
          </w:p>
        </w:tc>
        <w:tc>
          <w:tcPr>
            <w:tcW w:w="1057" w:type="dxa"/>
          </w:tcPr>
          <w:p w:rsidR="00BA6C91" w:rsidRPr="009C12F1" w:rsidRDefault="00BA6C91" w:rsidP="006A4F99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Prix</w:t>
            </w:r>
          </w:p>
        </w:tc>
      </w:tr>
      <w:tr w:rsidR="00BA6C91" w:rsidRPr="00920D2F" w:rsidTr="006A4F99">
        <w:tc>
          <w:tcPr>
            <w:tcW w:w="1747" w:type="dxa"/>
          </w:tcPr>
          <w:p w:rsidR="00BA6C91" w:rsidRPr="00920D2F" w:rsidRDefault="00BA6C91" w:rsidP="006A4F99">
            <w:pPr>
              <w:tabs>
                <w:tab w:val="left" w:pos="5954"/>
              </w:tabs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20D2F">
              <w:rPr>
                <w:rFonts w:ascii="Arial" w:hAnsi="Arial" w:cs="Arial"/>
                <w:b/>
                <w:bCs/>
                <w:color w:val="000000" w:themeColor="text1"/>
              </w:rPr>
              <w:t>PSE</w:t>
            </w:r>
          </w:p>
        </w:tc>
        <w:tc>
          <w:tcPr>
            <w:tcW w:w="2208" w:type="dxa"/>
          </w:tcPr>
          <w:p w:rsidR="00BA6C91" w:rsidRPr="00920D2F" w:rsidRDefault="00BA6C91" w:rsidP="006A4F99">
            <w:pPr>
              <w:pStyle w:val="Standard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20D2F">
              <w:rPr>
                <w:rFonts w:ascii="Arial" w:hAnsi="Arial" w:cs="Arial"/>
                <w:color w:val="000000" w:themeColor="text1"/>
                <w:sz w:val="20"/>
                <w:szCs w:val="20"/>
              </w:rPr>
              <w:t>Prévention Santé Environnement</w:t>
            </w:r>
          </w:p>
        </w:tc>
        <w:tc>
          <w:tcPr>
            <w:tcW w:w="1669" w:type="dxa"/>
          </w:tcPr>
          <w:p w:rsidR="00BA6C91" w:rsidRPr="00920D2F" w:rsidRDefault="00BA6C91" w:rsidP="006A4F99">
            <w:pPr>
              <w:tabs>
                <w:tab w:val="left" w:pos="5954"/>
              </w:tabs>
              <w:rPr>
                <w:rFonts w:ascii="Arial" w:hAnsi="Arial"/>
                <w:bCs/>
                <w:color w:val="000000" w:themeColor="text1"/>
              </w:rPr>
            </w:pPr>
            <w:r w:rsidRPr="00920D2F">
              <w:rPr>
                <w:rFonts w:ascii="Arial" w:hAnsi="Arial"/>
                <w:bCs/>
                <w:color w:val="000000" w:themeColor="text1"/>
              </w:rPr>
              <w:t>BASSO, K.</w:t>
            </w:r>
          </w:p>
        </w:tc>
        <w:tc>
          <w:tcPr>
            <w:tcW w:w="1158" w:type="dxa"/>
          </w:tcPr>
          <w:p w:rsidR="00BA6C91" w:rsidRPr="00920D2F" w:rsidRDefault="00BA6C91" w:rsidP="006A4F99">
            <w:pPr>
              <w:tabs>
                <w:tab w:val="left" w:pos="5954"/>
              </w:tabs>
              <w:rPr>
                <w:rFonts w:ascii="Arial" w:hAnsi="Arial"/>
                <w:bCs/>
                <w:color w:val="000000" w:themeColor="text1"/>
              </w:rPr>
            </w:pPr>
            <w:r w:rsidRPr="00920D2F">
              <w:rPr>
                <w:rFonts w:ascii="Arial" w:hAnsi="Arial"/>
                <w:bCs/>
                <w:color w:val="000000" w:themeColor="text1"/>
              </w:rPr>
              <w:t>Delagrave</w:t>
            </w:r>
          </w:p>
        </w:tc>
        <w:tc>
          <w:tcPr>
            <w:tcW w:w="2124" w:type="dxa"/>
          </w:tcPr>
          <w:p w:rsidR="00BA6C91" w:rsidRPr="00920D2F" w:rsidRDefault="00BA6C91" w:rsidP="006A4F99">
            <w:pPr>
              <w:pStyle w:val="Standard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20D2F">
              <w:rPr>
                <w:rFonts w:ascii="Arial" w:hAnsi="Arial" w:cs="Arial"/>
                <w:color w:val="000000" w:themeColor="text1"/>
                <w:sz w:val="20"/>
                <w:szCs w:val="20"/>
              </w:rPr>
              <w:t>978-2-206-11783-6</w:t>
            </w:r>
          </w:p>
        </w:tc>
        <w:tc>
          <w:tcPr>
            <w:tcW w:w="1057" w:type="dxa"/>
          </w:tcPr>
          <w:p w:rsidR="00BA6C91" w:rsidRPr="00920D2F" w:rsidRDefault="00BA6C91" w:rsidP="006A4F99">
            <w:pPr>
              <w:tabs>
                <w:tab w:val="left" w:pos="5954"/>
              </w:tabs>
              <w:rPr>
                <w:rFonts w:ascii="Arial" w:hAnsi="Arial" w:cs="Arial"/>
                <w:bCs/>
                <w:color w:val="000000" w:themeColor="text1"/>
              </w:rPr>
            </w:pPr>
            <w:r w:rsidRPr="00920D2F">
              <w:rPr>
                <w:rFonts w:ascii="Arial" w:hAnsi="Arial" w:cs="Arial"/>
                <w:bCs/>
                <w:color w:val="000000" w:themeColor="text1"/>
              </w:rPr>
              <w:t>28€</w:t>
            </w:r>
          </w:p>
        </w:tc>
      </w:tr>
    </w:tbl>
    <w:p w:rsidR="003E7B43" w:rsidRPr="002B70BB" w:rsidRDefault="003E7B43" w:rsidP="00B57D58">
      <w:pPr>
        <w:tabs>
          <w:tab w:val="left" w:pos="5954"/>
        </w:tabs>
        <w:rPr>
          <w:rFonts w:ascii="Arial" w:hAnsi="Arial"/>
          <w:b/>
          <w:bCs/>
        </w:rPr>
      </w:pPr>
    </w:p>
    <w:p w:rsidR="00306B6E" w:rsidRDefault="001965E6" w:rsidP="00A242E9">
      <w:pPr>
        <w:tabs>
          <w:tab w:val="left" w:pos="5954"/>
        </w:tabs>
        <w:jc w:val="both"/>
        <w:rPr>
          <w:rFonts w:ascii="Arial" w:hAnsi="Arial"/>
          <w:b/>
          <w:bCs/>
        </w:rPr>
      </w:pPr>
      <w:r w:rsidRPr="00ED4BB1">
        <w:rPr>
          <w:rFonts w:ascii="Arial" w:hAnsi="Arial"/>
          <w:b/>
          <w:bCs/>
          <w:sz w:val="24"/>
          <w:szCs w:val="24"/>
          <w:u w:val="single"/>
        </w:rPr>
        <w:t>Fournitures scolaires</w:t>
      </w:r>
      <w:r>
        <w:rPr>
          <w:rFonts w:ascii="Arial" w:hAnsi="Arial"/>
          <w:b/>
          <w:bCs/>
        </w:rPr>
        <w:t xml:space="preserve"> : </w:t>
      </w:r>
    </w:p>
    <w:p w:rsidR="00644E7B" w:rsidRPr="007C69EA" w:rsidRDefault="00644E7B" w:rsidP="001F6E56">
      <w:pPr>
        <w:tabs>
          <w:tab w:val="left" w:pos="5954"/>
        </w:tabs>
        <w:rPr>
          <w:rFonts w:ascii="Arial" w:hAnsi="Arial"/>
          <w:b/>
          <w:bCs/>
        </w:rPr>
      </w:pPr>
    </w:p>
    <w:p w:rsidR="002669F3" w:rsidRPr="00CA1E37" w:rsidRDefault="002669F3" w:rsidP="002669F3">
      <w:pPr>
        <w:tabs>
          <w:tab w:val="left" w:pos="5954"/>
        </w:tabs>
        <w:rPr>
          <w:rFonts w:ascii="Arial" w:hAnsi="Arial"/>
          <w:b/>
          <w:bCs/>
          <w:u w:val="single"/>
        </w:rPr>
      </w:pPr>
      <w:r w:rsidRPr="00CA1E37">
        <w:rPr>
          <w:rFonts w:ascii="Arial" w:hAnsi="Arial"/>
          <w:b/>
          <w:bCs/>
          <w:u w:val="single"/>
        </w:rPr>
        <w:t>Enseignement professionnel :</w:t>
      </w:r>
    </w:p>
    <w:p w:rsidR="00A001C8" w:rsidRPr="00CA1E37" w:rsidRDefault="002669F3" w:rsidP="001C7AA7">
      <w:pPr>
        <w:tabs>
          <w:tab w:val="left" w:pos="5954"/>
        </w:tabs>
        <w:rPr>
          <w:rFonts w:ascii="Arial" w:hAnsi="Arial"/>
          <w:bCs/>
        </w:rPr>
      </w:pPr>
      <w:r w:rsidRPr="00CA1E37">
        <w:rPr>
          <w:rFonts w:ascii="Arial" w:hAnsi="Arial"/>
          <w:bCs/>
        </w:rPr>
        <w:t>Copies perforées de format A4 (modèle au choix</w:t>
      </w:r>
      <w:r w:rsidR="00AA33A5" w:rsidRPr="00CA1E37">
        <w:rPr>
          <w:rFonts w:ascii="Arial" w:hAnsi="Arial"/>
          <w:bCs/>
        </w:rPr>
        <w:t>)</w:t>
      </w:r>
    </w:p>
    <w:p w:rsidR="002669F3" w:rsidRPr="00CA1E37" w:rsidRDefault="002669F3" w:rsidP="001C7AA7">
      <w:pPr>
        <w:tabs>
          <w:tab w:val="left" w:pos="5954"/>
        </w:tabs>
        <w:rPr>
          <w:rFonts w:ascii="Arial" w:hAnsi="Arial"/>
          <w:bCs/>
        </w:rPr>
      </w:pPr>
      <w:r w:rsidRPr="00CA1E37">
        <w:rPr>
          <w:rFonts w:ascii="Arial" w:hAnsi="Arial"/>
          <w:b/>
          <w:bCs/>
          <w:u w:val="single"/>
        </w:rPr>
        <w:t>Assainissement :</w:t>
      </w:r>
      <w:r w:rsidRPr="00CA1E37">
        <w:rPr>
          <w:rFonts w:ascii="Arial" w:hAnsi="Arial"/>
          <w:bCs/>
        </w:rPr>
        <w:t xml:space="preserve"> 1 porte vues (200 vues) ou un classeur</w:t>
      </w:r>
    </w:p>
    <w:p w:rsidR="002669F3" w:rsidRPr="00CA1E37" w:rsidRDefault="002669F3" w:rsidP="001C7AA7">
      <w:pPr>
        <w:tabs>
          <w:tab w:val="left" w:pos="5954"/>
        </w:tabs>
        <w:rPr>
          <w:rFonts w:ascii="Arial" w:hAnsi="Arial"/>
          <w:bCs/>
        </w:rPr>
      </w:pPr>
      <w:r w:rsidRPr="00CA1E37">
        <w:rPr>
          <w:rFonts w:ascii="Arial" w:hAnsi="Arial"/>
          <w:b/>
          <w:bCs/>
          <w:u w:val="single"/>
        </w:rPr>
        <w:t>Tri :</w:t>
      </w:r>
      <w:r w:rsidRPr="00CA1E37">
        <w:rPr>
          <w:rFonts w:ascii="Arial" w:hAnsi="Arial"/>
          <w:bCs/>
        </w:rPr>
        <w:t xml:space="preserve"> 1 porte vues (200 vues) + classeur format A4 à 2 anneaux + 300 pochettes plastiques perforées</w:t>
      </w:r>
    </w:p>
    <w:p w:rsidR="002669F3" w:rsidRPr="00CA1E37" w:rsidRDefault="002669F3" w:rsidP="001C7AA7">
      <w:pPr>
        <w:tabs>
          <w:tab w:val="left" w:pos="5954"/>
        </w:tabs>
        <w:rPr>
          <w:rFonts w:ascii="Arial" w:hAnsi="Arial"/>
          <w:bCs/>
        </w:rPr>
      </w:pPr>
      <w:r w:rsidRPr="00CA1E37">
        <w:rPr>
          <w:rFonts w:ascii="Arial" w:hAnsi="Arial"/>
          <w:b/>
          <w:bCs/>
          <w:u w:val="single"/>
        </w:rPr>
        <w:t>Nettoiement :</w:t>
      </w:r>
      <w:r w:rsidRPr="00CA1E37">
        <w:rPr>
          <w:rFonts w:ascii="Arial" w:hAnsi="Arial"/>
          <w:bCs/>
        </w:rPr>
        <w:t xml:space="preserve"> 1 porte vues (200 vues) + classeur format A4 à 2 anneaux + 300 pochettes plastiques perforées</w:t>
      </w:r>
    </w:p>
    <w:p w:rsidR="002669F3" w:rsidRPr="00CA1E37" w:rsidRDefault="002669F3" w:rsidP="001C7AA7">
      <w:pPr>
        <w:tabs>
          <w:tab w:val="left" w:pos="5954"/>
        </w:tabs>
        <w:rPr>
          <w:rFonts w:ascii="Arial" w:hAnsi="Arial"/>
          <w:bCs/>
        </w:rPr>
      </w:pPr>
      <w:r w:rsidRPr="00CA1E37">
        <w:rPr>
          <w:rFonts w:ascii="Arial" w:hAnsi="Arial"/>
          <w:bCs/>
        </w:rPr>
        <w:t>1 clé USB</w:t>
      </w:r>
    </w:p>
    <w:p w:rsidR="00651E9C" w:rsidRPr="00CA1E37" w:rsidRDefault="00651E9C" w:rsidP="001C7AA7">
      <w:pPr>
        <w:tabs>
          <w:tab w:val="left" w:pos="5954"/>
        </w:tabs>
        <w:rPr>
          <w:rFonts w:ascii="Arial" w:hAnsi="Arial"/>
          <w:bCs/>
        </w:rPr>
      </w:pPr>
    </w:p>
    <w:p w:rsidR="00651E9C" w:rsidRPr="00651E9C" w:rsidRDefault="00651E9C" w:rsidP="00651E9C">
      <w:pPr>
        <w:autoSpaceDE w:val="0"/>
        <w:autoSpaceDN w:val="0"/>
        <w:adjustRightInd w:val="0"/>
        <w:rPr>
          <w:rFonts w:ascii="Arial" w:hAnsi="Arial" w:cs="Arial"/>
          <w:b/>
          <w:u w:val="single"/>
        </w:rPr>
      </w:pPr>
      <w:r w:rsidRPr="00651E9C">
        <w:rPr>
          <w:rFonts w:ascii="Arial" w:hAnsi="Arial" w:cs="Arial"/>
          <w:b/>
          <w:u w:val="single"/>
        </w:rPr>
        <w:t xml:space="preserve">Lettres-Histoire : </w:t>
      </w:r>
    </w:p>
    <w:p w:rsidR="00651E9C" w:rsidRPr="00651E9C" w:rsidRDefault="00651E9C" w:rsidP="00651E9C">
      <w:pPr>
        <w:autoSpaceDE w:val="0"/>
        <w:autoSpaceDN w:val="0"/>
        <w:adjustRightInd w:val="0"/>
        <w:rPr>
          <w:rFonts w:ascii="Arial" w:hAnsi="Arial" w:cs="Arial"/>
        </w:rPr>
      </w:pPr>
      <w:r w:rsidRPr="00651E9C">
        <w:rPr>
          <w:rFonts w:ascii="Arial" w:hAnsi="Arial" w:cs="Arial"/>
        </w:rPr>
        <w:t>Cahier grand format 21 x29,7 cm 150 pages</w:t>
      </w:r>
    </w:p>
    <w:p w:rsidR="00651E9C" w:rsidRPr="00651E9C" w:rsidRDefault="00651E9C" w:rsidP="00651E9C">
      <w:pPr>
        <w:autoSpaceDE w:val="0"/>
        <w:autoSpaceDN w:val="0"/>
        <w:adjustRightInd w:val="0"/>
        <w:rPr>
          <w:rFonts w:ascii="Arial" w:hAnsi="Arial" w:cs="Arial"/>
        </w:rPr>
      </w:pPr>
      <w:r w:rsidRPr="00651E9C">
        <w:rPr>
          <w:rFonts w:ascii="Arial" w:hAnsi="Arial" w:cs="Arial"/>
        </w:rPr>
        <w:t>Copies simples</w:t>
      </w:r>
    </w:p>
    <w:p w:rsidR="00651E9C" w:rsidRPr="00651E9C" w:rsidRDefault="00651E9C" w:rsidP="00651E9C">
      <w:pPr>
        <w:autoSpaceDE w:val="0"/>
        <w:autoSpaceDN w:val="0"/>
        <w:adjustRightInd w:val="0"/>
        <w:rPr>
          <w:rFonts w:ascii="Arial" w:hAnsi="Arial" w:cs="Arial"/>
        </w:rPr>
      </w:pPr>
      <w:r w:rsidRPr="00651E9C">
        <w:rPr>
          <w:rFonts w:ascii="Arial" w:hAnsi="Arial" w:cs="Arial"/>
        </w:rPr>
        <w:t>Trousse (stylo 4 couleurs, règle, crayons de couleurs, surligneurs de 3 couleurs différentes, colle et paire de ciseaux)</w:t>
      </w:r>
    </w:p>
    <w:p w:rsidR="00651E9C" w:rsidRPr="002669F3" w:rsidRDefault="00651E9C" w:rsidP="001C7AA7">
      <w:pPr>
        <w:tabs>
          <w:tab w:val="left" w:pos="5954"/>
        </w:tabs>
        <w:rPr>
          <w:rFonts w:ascii="Arial" w:hAnsi="Arial"/>
          <w:bCs/>
        </w:rPr>
      </w:pPr>
    </w:p>
    <w:p w:rsidR="00A001C8" w:rsidRDefault="00A001C8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1F6E56" w:rsidRDefault="001F6E56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1F6E56" w:rsidRDefault="001F6E56" w:rsidP="00BA6C91">
      <w:pPr>
        <w:tabs>
          <w:tab w:val="left" w:pos="5954"/>
        </w:tabs>
        <w:rPr>
          <w:rFonts w:ascii="Arial" w:hAnsi="Arial"/>
          <w:b/>
          <w:bCs/>
        </w:rPr>
      </w:pPr>
      <w:bookmarkStart w:id="0" w:name="_GoBack"/>
      <w:bookmarkEnd w:id="0"/>
    </w:p>
    <w:p w:rsidR="001F6E56" w:rsidRDefault="001F6E56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1F6E56" w:rsidRDefault="001F6E56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1F6E56" w:rsidRDefault="001F6E56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1F6E56" w:rsidRPr="0069323D" w:rsidRDefault="001F6E56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0C2786" w:rsidRDefault="000C2786" w:rsidP="001B3755">
      <w:pPr>
        <w:tabs>
          <w:tab w:val="left" w:pos="5954"/>
        </w:tabs>
        <w:ind w:left="2127"/>
        <w:rPr>
          <w:rFonts w:ascii="Arial" w:hAnsi="Arial"/>
          <w:b/>
          <w:bCs/>
        </w:rPr>
      </w:pPr>
      <w:r w:rsidRPr="0069323D"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 xml:space="preserve">Le </w:t>
      </w:r>
      <w:r w:rsidR="007131FB">
        <w:rPr>
          <w:rFonts w:ascii="Arial" w:hAnsi="Arial"/>
          <w:b/>
          <w:bCs/>
        </w:rPr>
        <w:t>18 mai 2026</w:t>
      </w:r>
    </w:p>
    <w:p w:rsidR="001B3755" w:rsidRDefault="001B3755" w:rsidP="001B3755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DD6AF9" w:rsidRDefault="00DD6AF9" w:rsidP="002669F3">
      <w:pPr>
        <w:tabs>
          <w:tab w:val="left" w:pos="5954"/>
        </w:tabs>
        <w:ind w:left="5954"/>
        <w:rPr>
          <w:rFonts w:ascii="Arial" w:hAnsi="Arial"/>
          <w:b/>
          <w:bCs/>
          <w:i/>
        </w:rPr>
      </w:pPr>
      <w:r w:rsidRPr="00DD6AF9">
        <w:rPr>
          <w:rFonts w:ascii="Arial" w:hAnsi="Arial"/>
          <w:b/>
          <w:bCs/>
          <w:i/>
        </w:rPr>
        <w:t>L</w:t>
      </w:r>
      <w:r w:rsidR="00D40F14">
        <w:rPr>
          <w:rFonts w:ascii="Arial" w:hAnsi="Arial"/>
          <w:b/>
          <w:bCs/>
          <w:i/>
        </w:rPr>
        <w:t>a</w:t>
      </w:r>
      <w:r w:rsidR="002669F3">
        <w:rPr>
          <w:rFonts w:ascii="Arial" w:hAnsi="Arial"/>
          <w:b/>
          <w:bCs/>
          <w:i/>
        </w:rPr>
        <w:t xml:space="preserve"> Proviseure</w:t>
      </w:r>
    </w:p>
    <w:p w:rsidR="00B57D58" w:rsidRPr="00DD6AF9" w:rsidRDefault="00B57D58" w:rsidP="002669F3">
      <w:pPr>
        <w:tabs>
          <w:tab w:val="left" w:pos="5954"/>
        </w:tabs>
        <w:ind w:left="5954"/>
        <w:rPr>
          <w:rFonts w:ascii="Arial" w:hAnsi="Arial"/>
          <w:b/>
          <w:bCs/>
          <w:i/>
        </w:rPr>
      </w:pPr>
    </w:p>
    <w:p w:rsidR="00DD6AF9" w:rsidRPr="00DD6AF9" w:rsidRDefault="001C7AA7" w:rsidP="00DD6AF9">
      <w:pPr>
        <w:tabs>
          <w:tab w:val="left" w:pos="5812"/>
        </w:tabs>
        <w:ind w:left="5812"/>
        <w:rPr>
          <w:rFonts w:ascii="Arial" w:hAnsi="Arial"/>
          <w:b/>
          <w:bCs/>
          <w:i/>
        </w:rPr>
      </w:pPr>
      <w:r>
        <w:rPr>
          <w:rFonts w:ascii="Arial" w:hAnsi="Arial"/>
          <w:b/>
          <w:bCs/>
          <w:i/>
        </w:rPr>
        <w:t>Isabelle ROUSSEL</w:t>
      </w:r>
    </w:p>
    <w:p w:rsidR="003E7B43" w:rsidRPr="008136DB" w:rsidRDefault="003E7B43" w:rsidP="00FF5022">
      <w:pPr>
        <w:jc w:val="center"/>
        <w:rPr>
          <w:b/>
          <w:sz w:val="28"/>
          <w:szCs w:val="28"/>
        </w:rPr>
      </w:pPr>
    </w:p>
    <w:sectPr w:rsidR="003E7B43" w:rsidRPr="008136DB" w:rsidSect="002F1790">
      <w:headerReference w:type="default" r:id="rId15"/>
      <w:footerReference w:type="default" r:id="rId16"/>
      <w:headerReference w:type="first" r:id="rId17"/>
      <w:pgSz w:w="11906" w:h="16838" w:code="9"/>
      <w:pgMar w:top="851" w:right="851" w:bottom="851" w:left="85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E6E" w:rsidRDefault="00D73E6E">
      <w:r>
        <w:separator/>
      </w:r>
    </w:p>
  </w:endnote>
  <w:endnote w:type="continuationSeparator" w:id="0">
    <w:p w:rsidR="00D73E6E" w:rsidRDefault="00D73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DE9" w:rsidRDefault="00345DE9">
    <w:pPr>
      <w:pStyle w:val="Pieddepage"/>
      <w:ind w:left="-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E6E" w:rsidRDefault="00D73E6E">
      <w:r>
        <w:separator/>
      </w:r>
    </w:p>
  </w:footnote>
  <w:footnote w:type="continuationSeparator" w:id="0">
    <w:p w:rsidR="00D73E6E" w:rsidRDefault="00D73E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DE9" w:rsidRDefault="00345DE9">
    <w:pPr>
      <w:pStyle w:val="En-tte"/>
      <w:tabs>
        <w:tab w:val="clear" w:pos="4536"/>
        <w:tab w:val="clear" w:pos="9072"/>
        <w:tab w:val="left" w:pos="467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DE9" w:rsidRDefault="00345DE9" w:rsidP="00465EF5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05270B"/>
    <w:multiLevelType w:val="hybridMultilevel"/>
    <w:tmpl w:val="A2A2B2C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5352F8"/>
    <w:multiLevelType w:val="singleLevel"/>
    <w:tmpl w:val="6E74DFAC"/>
    <w:lvl w:ilvl="0">
      <w:start w:val="2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hAnsi="Times New Roman" w:hint="default"/>
      </w:rPr>
    </w:lvl>
  </w:abstractNum>
  <w:abstractNum w:abstractNumId="2" w15:restartNumberingAfterBreak="0">
    <w:nsid w:val="78E6730D"/>
    <w:multiLevelType w:val="hybridMultilevel"/>
    <w:tmpl w:val="891A3DC4"/>
    <w:lvl w:ilvl="0" w:tplc="6652DE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3B"/>
    <w:rsid w:val="0000640F"/>
    <w:rsid w:val="000122EE"/>
    <w:rsid w:val="00024BC1"/>
    <w:rsid w:val="00040F9D"/>
    <w:rsid w:val="00042A6A"/>
    <w:rsid w:val="000615C5"/>
    <w:rsid w:val="000722B3"/>
    <w:rsid w:val="00074478"/>
    <w:rsid w:val="000856EA"/>
    <w:rsid w:val="0009207C"/>
    <w:rsid w:val="00096D15"/>
    <w:rsid w:val="00096F98"/>
    <w:rsid w:val="000A1441"/>
    <w:rsid w:val="000A5ECE"/>
    <w:rsid w:val="000A6BCC"/>
    <w:rsid w:val="000B5B4D"/>
    <w:rsid w:val="000C2786"/>
    <w:rsid w:val="000D743B"/>
    <w:rsid w:val="000F1B5F"/>
    <w:rsid w:val="000F1E62"/>
    <w:rsid w:val="001113B9"/>
    <w:rsid w:val="00115E7C"/>
    <w:rsid w:val="00127C6E"/>
    <w:rsid w:val="00131D13"/>
    <w:rsid w:val="00155376"/>
    <w:rsid w:val="001945F1"/>
    <w:rsid w:val="001965E6"/>
    <w:rsid w:val="001A1AE9"/>
    <w:rsid w:val="001A68FC"/>
    <w:rsid w:val="001B25C8"/>
    <w:rsid w:val="001B3755"/>
    <w:rsid w:val="001C7AA7"/>
    <w:rsid w:val="001D2750"/>
    <w:rsid w:val="001D50B1"/>
    <w:rsid w:val="001D5E79"/>
    <w:rsid w:val="001F6E56"/>
    <w:rsid w:val="00206E8D"/>
    <w:rsid w:val="00216ACF"/>
    <w:rsid w:val="002171A8"/>
    <w:rsid w:val="0022354C"/>
    <w:rsid w:val="002469DF"/>
    <w:rsid w:val="00257A32"/>
    <w:rsid w:val="002669F3"/>
    <w:rsid w:val="0027445A"/>
    <w:rsid w:val="002808EB"/>
    <w:rsid w:val="00283586"/>
    <w:rsid w:val="002B273C"/>
    <w:rsid w:val="002B70BB"/>
    <w:rsid w:val="002C385C"/>
    <w:rsid w:val="002E04A9"/>
    <w:rsid w:val="002E5AA8"/>
    <w:rsid w:val="002F1790"/>
    <w:rsid w:val="003003FE"/>
    <w:rsid w:val="0030454E"/>
    <w:rsid w:val="00306B6E"/>
    <w:rsid w:val="00315D8C"/>
    <w:rsid w:val="00322584"/>
    <w:rsid w:val="00345DE9"/>
    <w:rsid w:val="00363B04"/>
    <w:rsid w:val="0038331B"/>
    <w:rsid w:val="00394121"/>
    <w:rsid w:val="0039698D"/>
    <w:rsid w:val="003A2683"/>
    <w:rsid w:val="003A2CBF"/>
    <w:rsid w:val="003B4AAF"/>
    <w:rsid w:val="003B4BF5"/>
    <w:rsid w:val="003E7B43"/>
    <w:rsid w:val="004060CF"/>
    <w:rsid w:val="0042103C"/>
    <w:rsid w:val="00423597"/>
    <w:rsid w:val="0042677F"/>
    <w:rsid w:val="00426E37"/>
    <w:rsid w:val="0045270D"/>
    <w:rsid w:val="004549BC"/>
    <w:rsid w:val="00456DCB"/>
    <w:rsid w:val="00461204"/>
    <w:rsid w:val="00465EF5"/>
    <w:rsid w:val="004A4828"/>
    <w:rsid w:val="004B47EA"/>
    <w:rsid w:val="004D02FD"/>
    <w:rsid w:val="004D0529"/>
    <w:rsid w:val="004D74A2"/>
    <w:rsid w:val="004E19F0"/>
    <w:rsid w:val="004E5669"/>
    <w:rsid w:val="004F268C"/>
    <w:rsid w:val="005463F4"/>
    <w:rsid w:val="00546AA7"/>
    <w:rsid w:val="005B3E5B"/>
    <w:rsid w:val="005C4F3E"/>
    <w:rsid w:val="005C76EE"/>
    <w:rsid w:val="005D4074"/>
    <w:rsid w:val="005D6D67"/>
    <w:rsid w:val="005E2F46"/>
    <w:rsid w:val="005E419D"/>
    <w:rsid w:val="005F36D4"/>
    <w:rsid w:val="005F5E39"/>
    <w:rsid w:val="005F679D"/>
    <w:rsid w:val="0061033B"/>
    <w:rsid w:val="00616A8D"/>
    <w:rsid w:val="006248E8"/>
    <w:rsid w:val="00644E7B"/>
    <w:rsid w:val="00651B3F"/>
    <w:rsid w:val="00651E9C"/>
    <w:rsid w:val="0065535F"/>
    <w:rsid w:val="0065564A"/>
    <w:rsid w:val="00673950"/>
    <w:rsid w:val="00680D8C"/>
    <w:rsid w:val="00682C8D"/>
    <w:rsid w:val="00682EA1"/>
    <w:rsid w:val="0069323D"/>
    <w:rsid w:val="006A308B"/>
    <w:rsid w:val="006B3DB6"/>
    <w:rsid w:val="006B76A3"/>
    <w:rsid w:val="006C005A"/>
    <w:rsid w:val="006E1227"/>
    <w:rsid w:val="006E7D2E"/>
    <w:rsid w:val="006F50B5"/>
    <w:rsid w:val="0070066C"/>
    <w:rsid w:val="00703A07"/>
    <w:rsid w:val="007118D4"/>
    <w:rsid w:val="007131FB"/>
    <w:rsid w:val="00716B05"/>
    <w:rsid w:val="00723A73"/>
    <w:rsid w:val="00724C45"/>
    <w:rsid w:val="0074242A"/>
    <w:rsid w:val="00754CA9"/>
    <w:rsid w:val="007871EB"/>
    <w:rsid w:val="00793A1E"/>
    <w:rsid w:val="007A0122"/>
    <w:rsid w:val="007A0D5E"/>
    <w:rsid w:val="007B263D"/>
    <w:rsid w:val="007C5185"/>
    <w:rsid w:val="007C60EA"/>
    <w:rsid w:val="007C69EA"/>
    <w:rsid w:val="007E5777"/>
    <w:rsid w:val="008102EB"/>
    <w:rsid w:val="008136DB"/>
    <w:rsid w:val="00831FCC"/>
    <w:rsid w:val="00841081"/>
    <w:rsid w:val="00842832"/>
    <w:rsid w:val="00843F17"/>
    <w:rsid w:val="00847CE5"/>
    <w:rsid w:val="00860A10"/>
    <w:rsid w:val="00865E6E"/>
    <w:rsid w:val="008747AF"/>
    <w:rsid w:val="008822A6"/>
    <w:rsid w:val="008A34DA"/>
    <w:rsid w:val="008A6D98"/>
    <w:rsid w:val="008B0B8B"/>
    <w:rsid w:val="00906700"/>
    <w:rsid w:val="0090783C"/>
    <w:rsid w:val="00925EEC"/>
    <w:rsid w:val="00941260"/>
    <w:rsid w:val="00942275"/>
    <w:rsid w:val="009574A8"/>
    <w:rsid w:val="009713D1"/>
    <w:rsid w:val="009733D5"/>
    <w:rsid w:val="009A51AD"/>
    <w:rsid w:val="009C12F1"/>
    <w:rsid w:val="009C4193"/>
    <w:rsid w:val="009C67B5"/>
    <w:rsid w:val="009D2368"/>
    <w:rsid w:val="009D3D32"/>
    <w:rsid w:val="009E3FC7"/>
    <w:rsid w:val="009F795D"/>
    <w:rsid w:val="00A001C8"/>
    <w:rsid w:val="00A21E7D"/>
    <w:rsid w:val="00A242E9"/>
    <w:rsid w:val="00A24786"/>
    <w:rsid w:val="00A364DE"/>
    <w:rsid w:val="00A45484"/>
    <w:rsid w:val="00AA0DCC"/>
    <w:rsid w:val="00AA33A5"/>
    <w:rsid w:val="00AB7A68"/>
    <w:rsid w:val="00AC3EBB"/>
    <w:rsid w:val="00B25E21"/>
    <w:rsid w:val="00B37F67"/>
    <w:rsid w:val="00B53875"/>
    <w:rsid w:val="00B57D58"/>
    <w:rsid w:val="00B62139"/>
    <w:rsid w:val="00BA2A5E"/>
    <w:rsid w:val="00BA6A94"/>
    <w:rsid w:val="00BA6C91"/>
    <w:rsid w:val="00BB7E37"/>
    <w:rsid w:val="00BD1A17"/>
    <w:rsid w:val="00BD5122"/>
    <w:rsid w:val="00BE2510"/>
    <w:rsid w:val="00BE2B33"/>
    <w:rsid w:val="00C15A58"/>
    <w:rsid w:val="00C3425F"/>
    <w:rsid w:val="00C43E29"/>
    <w:rsid w:val="00C443BE"/>
    <w:rsid w:val="00C51646"/>
    <w:rsid w:val="00C56125"/>
    <w:rsid w:val="00C65B03"/>
    <w:rsid w:val="00C723BE"/>
    <w:rsid w:val="00C72648"/>
    <w:rsid w:val="00C75B0B"/>
    <w:rsid w:val="00C7635A"/>
    <w:rsid w:val="00C855BC"/>
    <w:rsid w:val="00CA1E37"/>
    <w:rsid w:val="00CA3D34"/>
    <w:rsid w:val="00CC7C43"/>
    <w:rsid w:val="00CD2736"/>
    <w:rsid w:val="00CD4004"/>
    <w:rsid w:val="00CD5E33"/>
    <w:rsid w:val="00CF3A19"/>
    <w:rsid w:val="00D023F1"/>
    <w:rsid w:val="00D40F14"/>
    <w:rsid w:val="00D46AAC"/>
    <w:rsid w:val="00D47BC0"/>
    <w:rsid w:val="00D51DD1"/>
    <w:rsid w:val="00D57852"/>
    <w:rsid w:val="00D73E6E"/>
    <w:rsid w:val="00D8102A"/>
    <w:rsid w:val="00D862B1"/>
    <w:rsid w:val="00DA3C6A"/>
    <w:rsid w:val="00DA463A"/>
    <w:rsid w:val="00DC4CBB"/>
    <w:rsid w:val="00DD1418"/>
    <w:rsid w:val="00DD6AF9"/>
    <w:rsid w:val="00DE711C"/>
    <w:rsid w:val="00DF208A"/>
    <w:rsid w:val="00E14638"/>
    <w:rsid w:val="00E1575E"/>
    <w:rsid w:val="00E26A89"/>
    <w:rsid w:val="00E34166"/>
    <w:rsid w:val="00E445BF"/>
    <w:rsid w:val="00E47FB6"/>
    <w:rsid w:val="00E61D12"/>
    <w:rsid w:val="00E74E70"/>
    <w:rsid w:val="00E807A1"/>
    <w:rsid w:val="00E87361"/>
    <w:rsid w:val="00EC504B"/>
    <w:rsid w:val="00ED42DB"/>
    <w:rsid w:val="00ED52AD"/>
    <w:rsid w:val="00EE1CD2"/>
    <w:rsid w:val="00EF7311"/>
    <w:rsid w:val="00F05990"/>
    <w:rsid w:val="00F14AE7"/>
    <w:rsid w:val="00F20530"/>
    <w:rsid w:val="00F23557"/>
    <w:rsid w:val="00F25AAA"/>
    <w:rsid w:val="00F43A99"/>
    <w:rsid w:val="00F81387"/>
    <w:rsid w:val="00F92FE1"/>
    <w:rsid w:val="00FC08C6"/>
    <w:rsid w:val="00FC5BD2"/>
    <w:rsid w:val="00FC69AE"/>
    <w:rsid w:val="00FC7A2F"/>
    <w:rsid w:val="00FD07C9"/>
    <w:rsid w:val="00FE7F68"/>
    <w:rsid w:val="00FF5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/>
    <o:shapelayout v:ext="edit">
      <o:idmap v:ext="edit" data="1"/>
    </o:shapelayout>
  </w:shapeDefaults>
  <w:decimalSymbol w:val=","/>
  <w:listSeparator w:val=";"/>
  <w14:docId w14:val="303C7773"/>
  <w15:docId w15:val="{1AADD880-8872-467E-A9DE-8ECDCB733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68C"/>
  </w:style>
  <w:style w:type="paragraph" w:styleId="Titre1">
    <w:name w:val="heading 1"/>
    <w:basedOn w:val="Normal"/>
    <w:next w:val="Normal"/>
    <w:link w:val="Titre1Car"/>
    <w:qFormat/>
    <w:rsid w:val="004F268C"/>
    <w:pPr>
      <w:keepNext/>
      <w:tabs>
        <w:tab w:val="left" w:pos="1701"/>
        <w:tab w:val="left" w:pos="1985"/>
        <w:tab w:val="left" w:pos="2835"/>
      </w:tabs>
      <w:ind w:left="2835"/>
      <w:outlineLvl w:val="0"/>
    </w:pPr>
    <w:rPr>
      <w:rFonts w:ascii="Arial" w:hAnsi="Arial"/>
      <w:b/>
    </w:rPr>
  </w:style>
  <w:style w:type="paragraph" w:styleId="Titre2">
    <w:name w:val="heading 2"/>
    <w:basedOn w:val="Normal"/>
    <w:next w:val="Normal"/>
    <w:qFormat/>
    <w:rsid w:val="004F268C"/>
    <w:pPr>
      <w:keepNext/>
      <w:tabs>
        <w:tab w:val="left" w:pos="5670"/>
      </w:tabs>
      <w:outlineLvl w:val="1"/>
    </w:pPr>
    <w:rPr>
      <w:rFonts w:ascii="Arial Narrow" w:hAnsi="Arial Narrow"/>
      <w:b/>
      <w:sz w:val="19"/>
    </w:rPr>
  </w:style>
  <w:style w:type="paragraph" w:styleId="Titre3">
    <w:name w:val="heading 3"/>
    <w:basedOn w:val="Normal"/>
    <w:next w:val="Normal"/>
    <w:qFormat/>
    <w:rsid w:val="004F268C"/>
    <w:pPr>
      <w:keepNext/>
      <w:outlineLvl w:val="2"/>
    </w:pPr>
    <w:rPr>
      <w:rFonts w:ascii="Arial Narrow" w:hAnsi="Arial Narrow"/>
      <w:b/>
      <w:sz w:val="16"/>
    </w:rPr>
  </w:style>
  <w:style w:type="paragraph" w:styleId="Titre4">
    <w:name w:val="heading 4"/>
    <w:basedOn w:val="Normal"/>
    <w:next w:val="Normal"/>
    <w:qFormat/>
    <w:rsid w:val="004F268C"/>
    <w:pPr>
      <w:keepNext/>
      <w:ind w:left="142"/>
      <w:jc w:val="right"/>
      <w:outlineLvl w:val="3"/>
    </w:pPr>
    <w:rPr>
      <w:rFonts w:ascii="Arial Narrow" w:hAnsi="Arial Narrow"/>
      <w:b/>
      <w:bCs/>
    </w:rPr>
  </w:style>
  <w:style w:type="paragraph" w:styleId="Titre5">
    <w:name w:val="heading 5"/>
    <w:basedOn w:val="Normal"/>
    <w:next w:val="Normal"/>
    <w:qFormat/>
    <w:rsid w:val="004F268C"/>
    <w:pPr>
      <w:keepNext/>
      <w:jc w:val="both"/>
      <w:outlineLvl w:val="4"/>
    </w:pPr>
    <w:rPr>
      <w:rFonts w:ascii="Arial" w:hAnsi="Arial" w:cs="Arial"/>
      <w:b/>
      <w:bCs/>
    </w:rPr>
  </w:style>
  <w:style w:type="paragraph" w:styleId="Titre8">
    <w:name w:val="heading 8"/>
    <w:basedOn w:val="Normal"/>
    <w:next w:val="Normal"/>
    <w:qFormat/>
    <w:rsid w:val="00942275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4F268C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F268C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rsid w:val="004F268C"/>
    <w:pPr>
      <w:ind w:left="1985"/>
    </w:pPr>
    <w:rPr>
      <w:rFonts w:ascii="Arial" w:hAnsi="Arial"/>
    </w:rPr>
  </w:style>
  <w:style w:type="character" w:styleId="Lienhypertexte">
    <w:name w:val="Hyperlink"/>
    <w:basedOn w:val="Policepardfaut"/>
    <w:rsid w:val="004F268C"/>
    <w:rPr>
      <w:color w:val="0000FF"/>
      <w:u w:val="single"/>
    </w:rPr>
  </w:style>
  <w:style w:type="character" w:styleId="Lienhypertextesuivivisit">
    <w:name w:val="FollowedHyperlink"/>
    <w:basedOn w:val="Policepardfaut"/>
    <w:rsid w:val="004F268C"/>
    <w:rPr>
      <w:color w:val="800080"/>
      <w:u w:val="single"/>
    </w:rPr>
  </w:style>
  <w:style w:type="paragraph" w:customStyle="1" w:styleId="Textebrut1">
    <w:name w:val="Texte brut1"/>
    <w:basedOn w:val="Normal"/>
    <w:rsid w:val="00FD07C9"/>
    <w:rPr>
      <w:rFonts w:ascii="Courier New" w:hAnsi="Courier New"/>
    </w:rPr>
  </w:style>
  <w:style w:type="paragraph" w:styleId="Retraitcorpsdetexte2">
    <w:name w:val="Body Text Indent 2"/>
    <w:basedOn w:val="Normal"/>
    <w:rsid w:val="00942275"/>
    <w:pPr>
      <w:ind w:left="2835"/>
      <w:jc w:val="both"/>
    </w:pPr>
    <w:rPr>
      <w:rFonts w:ascii="Arial" w:hAnsi="Arial"/>
    </w:rPr>
  </w:style>
  <w:style w:type="paragraph" w:styleId="Corpsdetexte2">
    <w:name w:val="Body Text 2"/>
    <w:basedOn w:val="Normal"/>
    <w:rsid w:val="008B0B8B"/>
    <w:pPr>
      <w:spacing w:after="120" w:line="480" w:lineRule="auto"/>
    </w:pPr>
  </w:style>
  <w:style w:type="paragraph" w:styleId="Textedebulles">
    <w:name w:val="Balloon Text"/>
    <w:basedOn w:val="Normal"/>
    <w:semiHidden/>
    <w:rsid w:val="004D74A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FE7F6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stemoyenne2-Accent5">
    <w:name w:val="Medium List 2 Accent 5"/>
    <w:basedOn w:val="TableauNormal"/>
    <w:uiPriority w:val="66"/>
    <w:rsid w:val="00C443B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eauweb3">
    <w:name w:val="Table Web 3"/>
    <w:basedOn w:val="TableauNormal"/>
    <w:rsid w:val="000C27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n-tteCar">
    <w:name w:val="En-tête Car"/>
    <w:basedOn w:val="Policepardfaut"/>
    <w:link w:val="En-tte"/>
    <w:uiPriority w:val="99"/>
    <w:rsid w:val="002E04A9"/>
  </w:style>
  <w:style w:type="character" w:customStyle="1" w:styleId="Titre1Car">
    <w:name w:val="Titre 1 Car"/>
    <w:basedOn w:val="Policepardfaut"/>
    <w:link w:val="Titre1"/>
    <w:rsid w:val="002E04A9"/>
    <w:rPr>
      <w:rFonts w:ascii="Arial" w:hAnsi="Arial"/>
      <w:b/>
    </w:rPr>
  </w:style>
  <w:style w:type="character" w:customStyle="1" w:styleId="last">
    <w:name w:val="last"/>
    <w:basedOn w:val="Policepardfaut"/>
    <w:rsid w:val="00754CA9"/>
  </w:style>
  <w:style w:type="paragraph" w:styleId="Paragraphedeliste">
    <w:name w:val="List Paragraph"/>
    <w:basedOn w:val="Normal"/>
    <w:uiPriority w:val="34"/>
    <w:qFormat/>
    <w:rsid w:val="00B62139"/>
    <w:pPr>
      <w:ind w:left="720"/>
      <w:contextualSpacing/>
    </w:pPr>
  </w:style>
  <w:style w:type="paragraph" w:customStyle="1" w:styleId="Standard">
    <w:name w:val="Standard"/>
    <w:rsid w:val="005F679D"/>
    <w:pPr>
      <w:autoSpaceDE w:val="0"/>
      <w:autoSpaceDN w:val="0"/>
      <w:adjustRightInd w:val="0"/>
      <w:spacing w:line="200" w:lineRule="atLeast"/>
    </w:pPr>
    <w:rPr>
      <w:rFonts w:ascii="Mangal" w:eastAsia="Microsoft YaHei" w:hAnsi="Mangal" w:cs="Mangal"/>
      <w:kern w:val="1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1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762836v@ac-normandie.fr" TargetMode="Externa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ger-lyc.spip.ac-rouen.fr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0762836v@ac-normandie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eger-lyc.spip.ac-rouen.fr/" TargetMode="External"/><Relationship Id="rId14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SECRET~1\LOCALS~1\Temp\Type_Lyc&#233;e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2836B-26A7-492D-8CE5-CC271C4BD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Type_Lycée.dot</Template>
  <TotalTime>3</TotalTime>
  <Pages>1</Pages>
  <Words>124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Lycée Fernand Léger</Company>
  <LinksUpToDate>false</LinksUpToDate>
  <CharactersWithSpaces>812</CharactersWithSpaces>
  <SharedDoc>false</SharedDoc>
  <HLinks>
    <vt:vector size="12" baseType="variant">
      <vt:variant>
        <vt:i4>2883703</vt:i4>
      </vt:variant>
      <vt:variant>
        <vt:i4>3</vt:i4>
      </vt:variant>
      <vt:variant>
        <vt:i4>0</vt:i4>
      </vt:variant>
      <vt:variant>
        <vt:i4>5</vt:i4>
      </vt:variant>
      <vt:variant>
        <vt:lpwstr>http://lycees.ac-rouen.fr/leger</vt:lpwstr>
      </vt:variant>
      <vt:variant>
        <vt:lpwstr/>
      </vt:variant>
      <vt:variant>
        <vt:i4>4587618</vt:i4>
      </vt:variant>
      <vt:variant>
        <vt:i4>0</vt:i4>
      </vt:variant>
      <vt:variant>
        <vt:i4>0</vt:i4>
      </vt:variant>
      <vt:variant>
        <vt:i4>5</vt:i4>
      </vt:variant>
      <vt:variant>
        <vt:lpwstr>mailto:0762836v@ac-rouen.fr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secretaire</dc:creator>
  <cp:lastModifiedBy>Magali Tassery</cp:lastModifiedBy>
  <cp:revision>7</cp:revision>
  <cp:lastPrinted>2025-06-19T11:40:00Z</cp:lastPrinted>
  <dcterms:created xsi:type="dcterms:W3CDTF">2026-05-18T12:14:00Z</dcterms:created>
  <dcterms:modified xsi:type="dcterms:W3CDTF">2026-05-18T13:58:00Z</dcterms:modified>
</cp:coreProperties>
</file>