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75" w:rsidRPr="00E61D12" w:rsidRDefault="007B030F" w:rsidP="00E61D12">
      <w:pPr>
        <w:tabs>
          <w:tab w:val="left" w:pos="1560"/>
          <w:tab w:val="left" w:pos="5954"/>
          <w:tab w:val="left" w:pos="6180"/>
        </w:tabs>
        <w:spacing w:before="70"/>
        <w:ind w:left="59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2046605</wp:posOffset>
                </wp:positionH>
                <wp:positionV relativeFrom="paragraph">
                  <wp:posOffset>-43815</wp:posOffset>
                </wp:positionV>
                <wp:extent cx="1410970" cy="1855470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0970" cy="1855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1204" w:rsidRDefault="00461204" w:rsidP="004060CF">
                            <w:pPr>
                              <w:pStyle w:val="Titre1"/>
                              <w:ind w:left="0"/>
                              <w:jc w:val="right"/>
                              <w:rPr>
                                <w:sz w:val="18"/>
                              </w:rPr>
                            </w:pP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461204" w:rsidRDefault="00461204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02.35.67.31.31  </w:t>
                            </w:r>
                          </w:p>
                          <w:p w:rsidR="00461204" w:rsidRDefault="00461204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461204" w:rsidRDefault="002636B5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8" w:history="1">
                              <w:r w:rsidR="00F905EA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0762836v@ac-nomrandie.fr</w:t>
                              </w:r>
                            </w:hyperlink>
                          </w:p>
                          <w:p w:rsidR="00461204" w:rsidRDefault="00461204" w:rsidP="006B76A3">
                            <w:pPr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B.P. 4</w:t>
                            </w:r>
                          </w:p>
                          <w:p w:rsidR="00461204" w:rsidRDefault="00461204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 xml:space="preserve">Chemin des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Coquereaux</w:t>
                            </w:r>
                            <w:proofErr w:type="spellEnd"/>
                          </w:p>
                          <w:p w:rsidR="00461204" w:rsidRDefault="00461204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76530 GRAND-COURONNE</w:t>
                            </w:r>
                          </w:p>
                          <w:p w:rsidR="00E745C9" w:rsidRDefault="00E745C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E745C9" w:rsidRDefault="002636B5" w:rsidP="00E745C9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hyperlink r:id="rId9" w:history="1">
                              <w:r w:rsidR="00E745C9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https://leger-lyc.spip.ac-rouen.fr/</w:t>
                              </w:r>
                            </w:hyperlink>
                          </w:p>
                          <w:p w:rsidR="00E745C9" w:rsidRDefault="00E745C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461204" w:rsidRDefault="00461204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E61D12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4060CF">
                            <w:pPr>
                              <w:pStyle w:val="Titre1"/>
                              <w:jc w:val="right"/>
                            </w:pPr>
                            <w:proofErr w:type="spellStart"/>
                            <w:proofErr w:type="gramStart"/>
                            <w:r>
                              <w:t>oratzDivision</w:t>
                            </w:r>
                            <w:proofErr w:type="spellEnd"/>
                            <w:proofErr w:type="gramEnd"/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Dossier  suivi par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 Nom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 35 14  xx 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xx</w:t>
                            </w:r>
                            <w:proofErr w:type="spellEnd"/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Fax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 35 14 xx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xx</w:t>
                            </w:r>
                            <w:proofErr w:type="spellEnd"/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prénom.nom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@ac-rouen.fr</w:t>
                            </w: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25 rue de Fontenelle</w:t>
                            </w: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76037 Rouen cedex 1</w:t>
                            </w:r>
                          </w:p>
                          <w:p w:rsidR="00461204" w:rsidRDefault="00461204" w:rsidP="004060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61.15pt;margin-top:-3.45pt;width:111.1pt;height:14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" stroked="f" strokeweight="0">
                <v:textbox inset="0,0,0,0">
                  <w:txbxContent>
                    <w:p w:rsidR="00461204" w:rsidRDefault="00461204" w:rsidP="004060CF">
                      <w:pPr>
                        <w:pStyle w:val="Titre1"/>
                        <w:ind w:left="0"/>
                        <w:jc w:val="right"/>
                        <w:rPr>
                          <w:sz w:val="18"/>
                        </w:rPr>
                      </w:pP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461204" w:rsidRDefault="00461204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02.35.67.31.31  </w:t>
                      </w:r>
                    </w:p>
                    <w:p w:rsidR="00461204" w:rsidRDefault="00461204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461204" w:rsidRDefault="00F905EA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0" w:history="1">
                        <w:r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0762836v@ac-nomrandie.fr</w:t>
                        </w:r>
                      </w:hyperlink>
                    </w:p>
                    <w:p w:rsidR="00461204" w:rsidRDefault="00461204" w:rsidP="006B76A3">
                      <w:pPr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B.P. 4</w:t>
                      </w:r>
                    </w:p>
                    <w:p w:rsidR="00461204" w:rsidRDefault="00461204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 xml:space="preserve">Chemin des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Coquereaux</w:t>
                      </w:r>
                      <w:proofErr w:type="spellEnd"/>
                    </w:p>
                    <w:p w:rsidR="00461204" w:rsidRDefault="00461204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76530 GRAND-COURONNE</w:t>
                      </w:r>
                    </w:p>
                    <w:p w:rsidR="00E745C9" w:rsidRDefault="00E745C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E745C9" w:rsidRDefault="00E745C9" w:rsidP="00E745C9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hyperlink r:id="rId11" w:history="1">
                        <w:r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https://leger-lyc.spip.ac-rouen.fr/</w:t>
                        </w:r>
                      </w:hyperlink>
                    </w:p>
                    <w:p w:rsidR="00E745C9" w:rsidRDefault="00E745C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bookmarkStart w:id="1" w:name="_GoBack"/>
                      <w:bookmarkEnd w:id="1"/>
                    </w:p>
                    <w:p w:rsidR="00461204" w:rsidRDefault="00461204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E61D12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4060CF">
                      <w:pPr>
                        <w:pStyle w:val="Titre1"/>
                        <w:jc w:val="right"/>
                      </w:pPr>
                      <w:proofErr w:type="spellStart"/>
                      <w:proofErr w:type="gramStart"/>
                      <w:r>
                        <w:t>oratzDivision</w:t>
                      </w:r>
                      <w:proofErr w:type="spellEnd"/>
                      <w:proofErr w:type="gramEnd"/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</w:rPr>
                      </w:pP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Dossier  suivi par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 Nom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 35 14  xx  </w:t>
                      </w: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xx</w:t>
                      </w:r>
                      <w:proofErr w:type="spellEnd"/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Fax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 35 14 xx </w:t>
                      </w: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xx</w:t>
                      </w:r>
                      <w:proofErr w:type="spellEnd"/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prénom.nom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@ac-rouen.fr</w:t>
                      </w: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25 rue de Fontenelle</w:t>
                      </w: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76037 Rouen cedex 1</w:t>
                      </w:r>
                    </w:p>
                    <w:p w:rsidR="00461204" w:rsidRDefault="00461204" w:rsidP="004060CF"/>
                  </w:txbxContent>
                </v:textbox>
              </v:rect>
            </w:pict>
          </mc:Fallback>
        </mc:AlternateContent>
      </w:r>
      <w:r w:rsidR="00F905EA">
        <w:rPr>
          <w:noProof/>
        </w:rPr>
        <w:drawing>
          <wp:anchor distT="0" distB="0" distL="114300" distR="114300" simplePos="0" relativeHeight="251659776" behindDoc="0" locked="0" layoutInCell="1" allowOverlap="1" wp14:anchorId="11A9CB67" wp14:editId="39ECF97F">
            <wp:simplePos x="0" y="0"/>
            <wp:positionH relativeFrom="column">
              <wp:posOffset>-504825</wp:posOffset>
            </wp:positionH>
            <wp:positionV relativeFrom="paragraph">
              <wp:posOffset>-35560</wp:posOffset>
            </wp:positionV>
            <wp:extent cx="2324100" cy="104775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595">
        <w:rPr>
          <w:rFonts w:ascii="Arial" w:hAnsi="Arial"/>
          <w:b/>
          <w:bCs/>
          <w:noProof/>
        </w:rPr>
        <w:drawing>
          <wp:anchor distT="0" distB="0" distL="114300" distR="114300" simplePos="0" relativeHeight="251657728" behindDoc="0" locked="0" layoutInCell="1" allowOverlap="1" wp14:anchorId="0094DF37" wp14:editId="6A43FD38">
            <wp:simplePos x="0" y="0"/>
            <wp:positionH relativeFrom="column">
              <wp:posOffset>3812540</wp:posOffset>
            </wp:positionH>
            <wp:positionV relativeFrom="paragraph">
              <wp:posOffset>116840</wp:posOffset>
            </wp:positionV>
            <wp:extent cx="1212850" cy="819150"/>
            <wp:effectExtent l="19050" t="0" r="6350" b="0"/>
            <wp:wrapNone/>
            <wp:docPr id="3" name="Image 1" descr="Logo F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L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103C" w:rsidRDefault="0042103C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DA3C6A" w:rsidRDefault="00DA3C6A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3A2CBF" w:rsidRDefault="003A2CBF" w:rsidP="005B3E5B">
      <w:pPr>
        <w:tabs>
          <w:tab w:val="left" w:pos="1560"/>
        </w:tabs>
        <w:rPr>
          <w:rFonts w:ascii="Arial" w:hAnsi="Arial"/>
        </w:rPr>
      </w:pPr>
    </w:p>
    <w:p w:rsidR="002F1790" w:rsidRDefault="002F1790" w:rsidP="005B3E5B">
      <w:pPr>
        <w:tabs>
          <w:tab w:val="left" w:pos="1560"/>
        </w:tabs>
        <w:rPr>
          <w:rFonts w:ascii="Arial" w:hAnsi="Arial"/>
        </w:rPr>
      </w:pPr>
    </w:p>
    <w:p w:rsidR="009C12F1" w:rsidRDefault="009C12F1" w:rsidP="005B3E5B">
      <w:pPr>
        <w:tabs>
          <w:tab w:val="left" w:pos="1560"/>
        </w:tabs>
        <w:rPr>
          <w:rFonts w:ascii="Arial" w:hAnsi="Arial"/>
        </w:rPr>
      </w:pPr>
    </w:p>
    <w:p w:rsidR="004060CF" w:rsidRDefault="00FA42C9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202</w:t>
      </w:r>
      <w:r w:rsidR="000A1099">
        <w:rPr>
          <w:rFonts w:ascii="Arial" w:hAnsi="Arial"/>
          <w:sz w:val="24"/>
          <w:szCs w:val="24"/>
        </w:rPr>
        <w:t>6</w:t>
      </w:r>
      <w:r w:rsidR="003E4207">
        <w:rPr>
          <w:rFonts w:ascii="Arial" w:hAnsi="Arial"/>
          <w:sz w:val="24"/>
          <w:szCs w:val="24"/>
        </w:rPr>
        <w:t>-20</w:t>
      </w:r>
      <w:r w:rsidR="000A1099">
        <w:rPr>
          <w:rFonts w:ascii="Arial" w:hAnsi="Arial"/>
          <w:sz w:val="24"/>
          <w:szCs w:val="24"/>
        </w:rPr>
        <w:t>27</w:t>
      </w:r>
    </w:p>
    <w:p w:rsidR="009C12F1" w:rsidRPr="009C12F1" w:rsidRDefault="009C12F1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</w:p>
    <w:p w:rsidR="004D74A2" w:rsidRDefault="004D74A2" w:rsidP="00723A73">
      <w:pPr>
        <w:tabs>
          <w:tab w:val="left" w:pos="5954"/>
        </w:tabs>
        <w:ind w:left="1372"/>
        <w:rPr>
          <w:rFonts w:ascii="Arial" w:hAnsi="Arial"/>
          <w:b/>
          <w:bCs/>
        </w:rPr>
      </w:pPr>
    </w:p>
    <w:p w:rsidR="00206E8D" w:rsidRDefault="00206E8D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5B3E5B" w:rsidRDefault="005B3E5B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4E5669" w:rsidRDefault="004E5669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4E5669" w:rsidRDefault="007B030F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3655695</wp:posOffset>
                </wp:positionH>
                <wp:positionV relativeFrom="paragraph">
                  <wp:posOffset>16510</wp:posOffset>
                </wp:positionV>
                <wp:extent cx="2498725" cy="1334135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8725" cy="1334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30BB" w:rsidRPr="006730BB" w:rsidRDefault="006730BB" w:rsidP="006730B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730BB">
                              <w:rPr>
                                <w:b/>
                                <w:sz w:val="28"/>
                                <w:szCs w:val="28"/>
                              </w:rPr>
                              <w:t>CAP</w:t>
                            </w:r>
                          </w:p>
                          <w:p w:rsidR="006730BB" w:rsidRPr="006730BB" w:rsidRDefault="00B516B9" w:rsidP="006730B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Maintenance des Matériels de Construction et de Manutention</w:t>
                            </w:r>
                          </w:p>
                          <w:p w:rsidR="006730BB" w:rsidRPr="006730BB" w:rsidRDefault="006730BB" w:rsidP="006730B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730BB" w:rsidRPr="006730BB" w:rsidRDefault="00C1197B" w:rsidP="006730B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(</w:t>
                            </w:r>
                            <w:r w:rsidR="00D931A5">
                              <w:rPr>
                                <w:b/>
                                <w:sz w:val="28"/>
                                <w:szCs w:val="28"/>
                              </w:rPr>
                              <w:t>II</w:t>
                            </w:r>
                            <w:r w:rsidR="006730BB" w:rsidRPr="006730B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A40B0">
                              <w:rPr>
                                <w:b/>
                                <w:sz w:val="28"/>
                                <w:szCs w:val="28"/>
                              </w:rPr>
                              <w:t>MMCM</w:t>
                            </w:r>
                            <w:r w:rsidR="006730BB" w:rsidRPr="006730BB">
                              <w:rPr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87.85pt;margin-top:1.3pt;width:196.75pt;height:10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">
                <v:textbox>
                  <w:txbxContent>
                    <w:p w:rsidR="006730BB" w:rsidRPr="006730BB" w:rsidRDefault="006730BB" w:rsidP="006730B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730BB">
                        <w:rPr>
                          <w:b/>
                          <w:sz w:val="28"/>
                          <w:szCs w:val="28"/>
                        </w:rPr>
                        <w:t>CAP</w:t>
                      </w:r>
                    </w:p>
                    <w:p w:rsidR="006730BB" w:rsidRPr="006730BB" w:rsidRDefault="00B516B9" w:rsidP="006730B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Maintenance des Matériels de Construction et de Manutention</w:t>
                      </w:r>
                    </w:p>
                    <w:p w:rsidR="006730BB" w:rsidRPr="006730BB" w:rsidRDefault="006730BB" w:rsidP="006730B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6730BB" w:rsidRPr="006730BB" w:rsidRDefault="00C1197B" w:rsidP="006730B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(</w:t>
                      </w:r>
                      <w:r w:rsidR="00D931A5">
                        <w:rPr>
                          <w:b/>
                          <w:sz w:val="28"/>
                          <w:szCs w:val="28"/>
                        </w:rPr>
                        <w:t>II</w:t>
                      </w:r>
                      <w:r w:rsidR="006730BB" w:rsidRPr="006730BB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BA40B0">
                        <w:rPr>
                          <w:b/>
                          <w:sz w:val="28"/>
                          <w:szCs w:val="28"/>
                        </w:rPr>
                        <w:t>MMCM</w:t>
                      </w:r>
                      <w:r w:rsidR="006730BB" w:rsidRPr="006730BB">
                        <w:rPr>
                          <w:b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604C32" w:rsidP="00604C32">
      <w:pPr>
        <w:tabs>
          <w:tab w:val="left" w:pos="5954"/>
        </w:tabs>
        <w:rPr>
          <w:rFonts w:ascii="Arial" w:hAnsi="Arial"/>
          <w:b/>
          <w:bCs/>
        </w:rPr>
      </w:pPr>
      <w:r w:rsidRPr="00604C32">
        <w:rPr>
          <w:rFonts w:ascii="Arial" w:hAnsi="Arial"/>
          <w:b/>
          <w:bCs/>
          <w:noProof/>
        </w:rPr>
        <w:drawing>
          <wp:inline distT="0" distB="0" distL="0" distR="0">
            <wp:extent cx="1409700" cy="1318260"/>
            <wp:effectExtent l="19050" t="0" r="0" b="0"/>
            <wp:docPr id="7" name="Image 1" descr="https://www.normandie.fr/sites/default/files/images/region/conseil-regional/logo-region-normandie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www.normandie.fr/sites/default/files/images/region/conseil-regional/logo-region-normandie-rv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3E7B43" w:rsidRDefault="003E7B43" w:rsidP="00BC5E53">
      <w:pPr>
        <w:tabs>
          <w:tab w:val="left" w:pos="5954"/>
        </w:tabs>
        <w:rPr>
          <w:rFonts w:ascii="Arial" w:hAnsi="Arial"/>
          <w:b/>
          <w:bCs/>
        </w:rPr>
      </w:pPr>
    </w:p>
    <w:tbl>
      <w:tblPr>
        <w:tblStyle w:val="Tableauweb3"/>
        <w:tblW w:w="10354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1807"/>
        <w:gridCol w:w="2234"/>
        <w:gridCol w:w="1404"/>
        <w:gridCol w:w="1224"/>
        <w:gridCol w:w="2126"/>
        <w:gridCol w:w="1559"/>
      </w:tblGrid>
      <w:tr w:rsidR="00323548" w:rsidTr="00F611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47" w:type="dxa"/>
          </w:tcPr>
          <w:p w:rsidR="00323548" w:rsidRPr="009C12F1" w:rsidRDefault="00323548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Discipline</w:t>
            </w:r>
          </w:p>
          <w:p w:rsidR="00323548" w:rsidRPr="009C12F1" w:rsidRDefault="00323548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194" w:type="dxa"/>
          </w:tcPr>
          <w:p w:rsidR="00323548" w:rsidRPr="009C12F1" w:rsidRDefault="00323548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Titre de l’ouvrage</w:t>
            </w:r>
          </w:p>
          <w:p w:rsidR="00323548" w:rsidRPr="009C12F1" w:rsidRDefault="00323548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323548" w:rsidRPr="009C12F1" w:rsidRDefault="00323548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Auteur(s)</w:t>
            </w:r>
          </w:p>
        </w:tc>
        <w:tc>
          <w:tcPr>
            <w:tcW w:w="1184" w:type="dxa"/>
          </w:tcPr>
          <w:p w:rsidR="00323548" w:rsidRPr="009C12F1" w:rsidRDefault="00323548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Éditeur</w:t>
            </w:r>
          </w:p>
        </w:tc>
        <w:tc>
          <w:tcPr>
            <w:tcW w:w="2086" w:type="dxa"/>
          </w:tcPr>
          <w:p w:rsidR="00323548" w:rsidRPr="009C12F1" w:rsidRDefault="00323548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ISBN</w:t>
            </w:r>
          </w:p>
        </w:tc>
        <w:tc>
          <w:tcPr>
            <w:tcW w:w="1499" w:type="dxa"/>
          </w:tcPr>
          <w:p w:rsidR="00323548" w:rsidRPr="009C12F1" w:rsidRDefault="00323548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Prix</w:t>
            </w:r>
            <w:r w:rsidR="00226FDD">
              <w:rPr>
                <w:rFonts w:ascii="Arial" w:hAnsi="Arial"/>
                <w:b/>
                <w:bCs/>
                <w:sz w:val="24"/>
                <w:szCs w:val="24"/>
              </w:rPr>
              <w:t xml:space="preserve"> indicatifs</w:t>
            </w:r>
          </w:p>
        </w:tc>
      </w:tr>
      <w:tr w:rsidR="000A1099" w:rsidRPr="002636B5" w:rsidTr="00F611B0">
        <w:tc>
          <w:tcPr>
            <w:tcW w:w="1747" w:type="dxa"/>
          </w:tcPr>
          <w:p w:rsidR="000A1099" w:rsidRPr="002636B5" w:rsidRDefault="000A1099" w:rsidP="000A1099">
            <w:pPr>
              <w:tabs>
                <w:tab w:val="left" w:pos="5954"/>
              </w:tabs>
              <w:rPr>
                <w:rFonts w:ascii="Arial" w:hAnsi="Arial" w:cs="Arial"/>
                <w:b/>
                <w:bCs/>
              </w:rPr>
            </w:pPr>
            <w:r w:rsidRPr="002636B5">
              <w:rPr>
                <w:rFonts w:ascii="Arial" w:hAnsi="Arial" w:cs="Arial"/>
                <w:b/>
                <w:bCs/>
              </w:rPr>
              <w:t>PSE</w:t>
            </w:r>
          </w:p>
        </w:tc>
        <w:tc>
          <w:tcPr>
            <w:tcW w:w="2194" w:type="dxa"/>
          </w:tcPr>
          <w:p w:rsidR="000A1099" w:rsidRPr="002636B5" w:rsidRDefault="000A1099" w:rsidP="000A1099">
            <w:pPr>
              <w:tabs>
                <w:tab w:val="left" w:pos="5954"/>
              </w:tabs>
              <w:rPr>
                <w:rFonts w:ascii="Arial" w:hAnsi="Arial" w:cs="Arial"/>
                <w:bCs/>
              </w:rPr>
            </w:pPr>
            <w:r w:rsidRPr="002636B5">
              <w:rPr>
                <w:rFonts w:ascii="Arial" w:hAnsi="Arial" w:cs="Arial"/>
                <w:bCs/>
              </w:rPr>
              <w:t>Prévention Santé Environnement Réussir en CAP</w:t>
            </w:r>
          </w:p>
        </w:tc>
        <w:tc>
          <w:tcPr>
            <w:tcW w:w="1364" w:type="dxa"/>
          </w:tcPr>
          <w:p w:rsidR="000A1099" w:rsidRPr="002636B5" w:rsidRDefault="000A1099" w:rsidP="000A1099">
            <w:pPr>
              <w:tabs>
                <w:tab w:val="left" w:pos="5954"/>
              </w:tabs>
              <w:rPr>
                <w:rFonts w:ascii="Arial" w:hAnsi="Arial" w:cs="Arial"/>
              </w:rPr>
            </w:pPr>
            <w:r w:rsidRPr="002636B5">
              <w:rPr>
                <w:rFonts w:ascii="Arial" w:hAnsi="Arial" w:cs="Arial"/>
              </w:rPr>
              <w:t>FREDON, Christelle</w:t>
            </w:r>
          </w:p>
        </w:tc>
        <w:tc>
          <w:tcPr>
            <w:tcW w:w="1184" w:type="dxa"/>
          </w:tcPr>
          <w:p w:rsidR="000A1099" w:rsidRPr="002636B5" w:rsidRDefault="000A1099" w:rsidP="000A1099">
            <w:pPr>
              <w:tabs>
                <w:tab w:val="left" w:pos="5954"/>
              </w:tabs>
              <w:rPr>
                <w:rFonts w:ascii="Arial" w:hAnsi="Arial" w:cs="Arial"/>
                <w:bCs/>
              </w:rPr>
            </w:pPr>
            <w:r w:rsidRPr="002636B5">
              <w:rPr>
                <w:rFonts w:ascii="Arial" w:hAnsi="Arial" w:cs="Arial"/>
                <w:bCs/>
              </w:rPr>
              <w:t>Hachette</w:t>
            </w:r>
          </w:p>
        </w:tc>
        <w:tc>
          <w:tcPr>
            <w:tcW w:w="2086" w:type="dxa"/>
          </w:tcPr>
          <w:p w:rsidR="000A1099" w:rsidRPr="002636B5" w:rsidRDefault="000A1099" w:rsidP="000A1099">
            <w:pPr>
              <w:tabs>
                <w:tab w:val="left" w:pos="5954"/>
              </w:tabs>
              <w:rPr>
                <w:rFonts w:ascii="Arial" w:hAnsi="Arial" w:cs="Arial"/>
              </w:rPr>
            </w:pPr>
            <w:r w:rsidRPr="002636B5">
              <w:rPr>
                <w:rFonts w:ascii="Arial" w:hAnsi="Arial" w:cs="Arial"/>
              </w:rPr>
              <w:t>978-2-01-732005-0</w:t>
            </w:r>
          </w:p>
        </w:tc>
        <w:tc>
          <w:tcPr>
            <w:tcW w:w="1499" w:type="dxa"/>
          </w:tcPr>
          <w:p w:rsidR="000A1099" w:rsidRPr="002636B5" w:rsidRDefault="000A1099" w:rsidP="000A1099">
            <w:pPr>
              <w:tabs>
                <w:tab w:val="left" w:pos="5954"/>
              </w:tabs>
              <w:rPr>
                <w:rFonts w:ascii="Arial" w:hAnsi="Arial" w:cs="Arial"/>
                <w:bCs/>
              </w:rPr>
            </w:pPr>
            <w:r w:rsidRPr="002636B5">
              <w:rPr>
                <w:rFonts w:ascii="Arial" w:hAnsi="Arial" w:cs="Arial"/>
                <w:bCs/>
              </w:rPr>
              <w:t>16,90€</w:t>
            </w:r>
          </w:p>
        </w:tc>
      </w:tr>
    </w:tbl>
    <w:p w:rsidR="005221BB" w:rsidRPr="002636B5" w:rsidRDefault="005221BB" w:rsidP="005221BB">
      <w:pPr>
        <w:tabs>
          <w:tab w:val="left" w:pos="5954"/>
        </w:tabs>
        <w:jc w:val="both"/>
        <w:rPr>
          <w:rFonts w:ascii="Arial" w:hAnsi="Arial"/>
          <w:b/>
          <w:bCs/>
          <w:sz w:val="24"/>
          <w:szCs w:val="24"/>
          <w:u w:val="single"/>
        </w:rPr>
      </w:pPr>
    </w:p>
    <w:p w:rsidR="005221BB" w:rsidRPr="002636B5" w:rsidRDefault="005221BB" w:rsidP="005221BB">
      <w:pPr>
        <w:tabs>
          <w:tab w:val="left" w:pos="5954"/>
        </w:tabs>
        <w:jc w:val="both"/>
        <w:rPr>
          <w:rFonts w:ascii="Arial" w:hAnsi="Arial"/>
          <w:b/>
          <w:bCs/>
        </w:rPr>
      </w:pPr>
      <w:r w:rsidRPr="002636B5">
        <w:rPr>
          <w:rFonts w:ascii="Arial" w:hAnsi="Arial"/>
          <w:b/>
          <w:bCs/>
          <w:sz w:val="24"/>
          <w:szCs w:val="24"/>
          <w:u w:val="single"/>
        </w:rPr>
        <w:t>Fournitures scolaires</w:t>
      </w:r>
      <w:r w:rsidRPr="002636B5">
        <w:rPr>
          <w:rFonts w:ascii="Arial" w:hAnsi="Arial"/>
          <w:b/>
          <w:bCs/>
        </w:rPr>
        <w:t xml:space="preserve"> : </w:t>
      </w:r>
    </w:p>
    <w:p w:rsidR="00A606FE" w:rsidRPr="002636B5" w:rsidRDefault="00A606FE" w:rsidP="005221BB">
      <w:pPr>
        <w:tabs>
          <w:tab w:val="left" w:pos="5954"/>
        </w:tabs>
        <w:rPr>
          <w:rFonts w:ascii="Arial" w:hAnsi="Arial"/>
          <w:b/>
          <w:bCs/>
          <w:u w:val="single"/>
        </w:rPr>
      </w:pPr>
    </w:p>
    <w:p w:rsidR="005221BB" w:rsidRPr="002636B5" w:rsidRDefault="005221BB" w:rsidP="005221BB">
      <w:pPr>
        <w:tabs>
          <w:tab w:val="left" w:pos="5954"/>
        </w:tabs>
        <w:rPr>
          <w:rFonts w:ascii="Arial" w:hAnsi="Arial"/>
          <w:b/>
          <w:bCs/>
          <w:u w:val="single"/>
        </w:rPr>
      </w:pPr>
      <w:r w:rsidRPr="002636B5">
        <w:rPr>
          <w:rFonts w:ascii="Arial" w:hAnsi="Arial"/>
          <w:b/>
          <w:bCs/>
          <w:u w:val="single"/>
        </w:rPr>
        <w:t>PSE :</w:t>
      </w:r>
    </w:p>
    <w:p w:rsidR="005221BB" w:rsidRDefault="005221BB" w:rsidP="005221BB">
      <w:pPr>
        <w:tabs>
          <w:tab w:val="left" w:pos="5954"/>
        </w:tabs>
        <w:rPr>
          <w:rFonts w:ascii="Arial" w:hAnsi="Arial"/>
          <w:bCs/>
        </w:rPr>
      </w:pPr>
      <w:r w:rsidRPr="002636B5">
        <w:rPr>
          <w:rFonts w:ascii="Arial" w:hAnsi="Arial"/>
          <w:bCs/>
        </w:rPr>
        <w:t>1 porte vues (200 vues)</w:t>
      </w:r>
      <w:bookmarkStart w:id="0" w:name="_GoBack"/>
      <w:bookmarkEnd w:id="0"/>
    </w:p>
    <w:p w:rsidR="00F905EA" w:rsidRDefault="00F905EA" w:rsidP="00BC5E53">
      <w:pPr>
        <w:tabs>
          <w:tab w:val="left" w:pos="5954"/>
        </w:tabs>
        <w:rPr>
          <w:rFonts w:ascii="Arial" w:hAnsi="Arial"/>
          <w:b/>
          <w:bCs/>
        </w:rPr>
      </w:pPr>
    </w:p>
    <w:p w:rsidR="004D793F" w:rsidRDefault="004D793F" w:rsidP="00EA00F0">
      <w:pPr>
        <w:tabs>
          <w:tab w:val="left" w:pos="5954"/>
        </w:tabs>
        <w:rPr>
          <w:rFonts w:ascii="Arial" w:hAnsi="Arial"/>
          <w:b/>
          <w:bCs/>
        </w:rPr>
      </w:pPr>
    </w:p>
    <w:p w:rsidR="002636B5" w:rsidRDefault="002636B5" w:rsidP="00EA00F0">
      <w:pPr>
        <w:tabs>
          <w:tab w:val="left" w:pos="5954"/>
        </w:tabs>
        <w:rPr>
          <w:rFonts w:ascii="Arial" w:hAnsi="Arial"/>
          <w:b/>
          <w:bCs/>
        </w:rPr>
      </w:pPr>
    </w:p>
    <w:p w:rsidR="002636B5" w:rsidRDefault="002636B5" w:rsidP="00EA00F0">
      <w:pPr>
        <w:tabs>
          <w:tab w:val="left" w:pos="5954"/>
        </w:tabs>
        <w:rPr>
          <w:rFonts w:ascii="Arial" w:hAnsi="Arial"/>
          <w:b/>
          <w:bCs/>
        </w:rPr>
      </w:pPr>
    </w:p>
    <w:p w:rsidR="002636B5" w:rsidRDefault="002636B5" w:rsidP="00EA00F0">
      <w:pPr>
        <w:tabs>
          <w:tab w:val="left" w:pos="5954"/>
        </w:tabs>
        <w:rPr>
          <w:rFonts w:ascii="Arial" w:hAnsi="Arial"/>
          <w:b/>
          <w:bCs/>
        </w:rPr>
      </w:pPr>
    </w:p>
    <w:p w:rsidR="002636B5" w:rsidRDefault="002636B5" w:rsidP="00EA00F0">
      <w:pPr>
        <w:tabs>
          <w:tab w:val="left" w:pos="5954"/>
        </w:tabs>
        <w:rPr>
          <w:rFonts w:ascii="Arial" w:hAnsi="Arial"/>
          <w:b/>
          <w:bCs/>
        </w:rPr>
      </w:pPr>
    </w:p>
    <w:p w:rsidR="002636B5" w:rsidRDefault="002636B5" w:rsidP="00EA00F0">
      <w:pPr>
        <w:tabs>
          <w:tab w:val="left" w:pos="5954"/>
        </w:tabs>
        <w:rPr>
          <w:rFonts w:ascii="Arial" w:hAnsi="Arial"/>
          <w:b/>
          <w:bCs/>
        </w:rPr>
      </w:pPr>
    </w:p>
    <w:p w:rsidR="002636B5" w:rsidRDefault="002636B5" w:rsidP="00EA00F0">
      <w:pPr>
        <w:tabs>
          <w:tab w:val="left" w:pos="5954"/>
        </w:tabs>
        <w:rPr>
          <w:rFonts w:ascii="Arial" w:hAnsi="Arial"/>
          <w:b/>
          <w:bCs/>
        </w:rPr>
      </w:pPr>
    </w:p>
    <w:p w:rsidR="002636B5" w:rsidRDefault="002636B5" w:rsidP="00EA00F0">
      <w:pPr>
        <w:tabs>
          <w:tab w:val="left" w:pos="5954"/>
        </w:tabs>
        <w:rPr>
          <w:rFonts w:ascii="Arial" w:hAnsi="Arial"/>
          <w:b/>
          <w:bCs/>
        </w:rPr>
      </w:pPr>
    </w:p>
    <w:p w:rsidR="002636B5" w:rsidRDefault="002636B5" w:rsidP="00EA00F0">
      <w:pPr>
        <w:tabs>
          <w:tab w:val="left" w:pos="5954"/>
        </w:tabs>
        <w:rPr>
          <w:rFonts w:ascii="Arial" w:hAnsi="Arial"/>
          <w:b/>
          <w:bCs/>
        </w:rPr>
      </w:pPr>
    </w:p>
    <w:p w:rsidR="000C2786" w:rsidRDefault="000C2786" w:rsidP="00F905EA">
      <w:pPr>
        <w:tabs>
          <w:tab w:val="left" w:pos="5954"/>
        </w:tabs>
        <w:ind w:firstLine="5954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Le </w:t>
      </w:r>
      <w:r w:rsidR="000A1099">
        <w:rPr>
          <w:rFonts w:ascii="Arial" w:hAnsi="Arial"/>
          <w:b/>
          <w:bCs/>
        </w:rPr>
        <w:t>18</w:t>
      </w:r>
      <w:r w:rsidR="00B455C7">
        <w:rPr>
          <w:rFonts w:ascii="Arial" w:hAnsi="Arial"/>
          <w:b/>
          <w:bCs/>
        </w:rPr>
        <w:t xml:space="preserve"> </w:t>
      </w:r>
      <w:r w:rsidR="000A1099">
        <w:rPr>
          <w:rFonts w:ascii="Arial" w:hAnsi="Arial"/>
          <w:b/>
          <w:bCs/>
        </w:rPr>
        <w:t>mai 2026</w:t>
      </w:r>
    </w:p>
    <w:p w:rsidR="000C2786" w:rsidRPr="006670BE" w:rsidRDefault="000C2786" w:rsidP="005B3E5B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</w:rPr>
        <w:tab/>
      </w:r>
    </w:p>
    <w:p w:rsidR="000C2786" w:rsidRPr="006670BE" w:rsidRDefault="000C2786" w:rsidP="005B3E5B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  <w:r w:rsidRPr="006670BE">
        <w:rPr>
          <w:rFonts w:ascii="Arial" w:hAnsi="Arial"/>
          <w:b/>
          <w:bCs/>
          <w:i/>
        </w:rPr>
        <w:tab/>
      </w:r>
      <w:r w:rsidR="00EA00F0">
        <w:rPr>
          <w:rFonts w:ascii="Arial" w:hAnsi="Arial"/>
          <w:b/>
          <w:bCs/>
          <w:i/>
        </w:rPr>
        <w:t>La</w:t>
      </w:r>
      <w:r w:rsidR="006670BE" w:rsidRPr="006670BE">
        <w:rPr>
          <w:rFonts w:ascii="Arial" w:hAnsi="Arial"/>
          <w:b/>
          <w:bCs/>
          <w:i/>
        </w:rPr>
        <w:t xml:space="preserve"> Proviseur</w:t>
      </w:r>
      <w:r w:rsidR="00EA00F0">
        <w:rPr>
          <w:rFonts w:ascii="Arial" w:hAnsi="Arial"/>
          <w:b/>
          <w:bCs/>
          <w:i/>
        </w:rPr>
        <w:t>e</w:t>
      </w:r>
    </w:p>
    <w:p w:rsidR="006670BE" w:rsidRPr="006670BE" w:rsidRDefault="006670BE" w:rsidP="005B3E5B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</w:p>
    <w:p w:rsidR="006670BE" w:rsidRPr="006670BE" w:rsidRDefault="00F905EA" w:rsidP="006670BE">
      <w:pPr>
        <w:tabs>
          <w:tab w:val="left" w:pos="5954"/>
        </w:tabs>
        <w:ind w:left="5812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ab/>
      </w:r>
      <w:r w:rsidR="00EA00F0">
        <w:rPr>
          <w:rFonts w:ascii="Arial" w:hAnsi="Arial"/>
          <w:b/>
          <w:bCs/>
          <w:i/>
        </w:rPr>
        <w:t>Isabelle ROUSSEL</w:t>
      </w:r>
    </w:p>
    <w:sectPr w:rsidR="006670BE" w:rsidRPr="006670BE" w:rsidSect="002F1790">
      <w:headerReference w:type="default" r:id="rId15"/>
      <w:footerReference w:type="default" r:id="rId16"/>
      <w:headerReference w:type="first" r:id="rId17"/>
      <w:pgSz w:w="11906" w:h="16838" w:code="9"/>
      <w:pgMar w:top="851" w:right="851" w:bottom="851" w:left="85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F13" w:rsidRDefault="007F2F13">
      <w:r>
        <w:separator/>
      </w:r>
    </w:p>
  </w:endnote>
  <w:endnote w:type="continuationSeparator" w:id="0">
    <w:p w:rsidR="007F2F13" w:rsidRDefault="007F2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204" w:rsidRDefault="00461204">
    <w:pPr>
      <w:pStyle w:val="Pieddepage"/>
      <w:ind w:left="-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F13" w:rsidRDefault="007F2F13">
      <w:r>
        <w:separator/>
      </w:r>
    </w:p>
  </w:footnote>
  <w:footnote w:type="continuationSeparator" w:id="0">
    <w:p w:rsidR="007F2F13" w:rsidRDefault="007F2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204" w:rsidRDefault="00461204">
    <w:pPr>
      <w:pStyle w:val="En-tte"/>
      <w:tabs>
        <w:tab w:val="clear" w:pos="4536"/>
        <w:tab w:val="clear" w:pos="9072"/>
        <w:tab w:val="left" w:pos="467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204" w:rsidRDefault="00461204" w:rsidP="00465EF5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1267B"/>
    <w:multiLevelType w:val="hybridMultilevel"/>
    <w:tmpl w:val="4E8E081A"/>
    <w:lvl w:ilvl="0" w:tplc="875C7880">
      <w:numFmt w:val="bullet"/>
      <w:lvlText w:val="-"/>
      <w:lvlJc w:val="left"/>
      <w:pPr>
        <w:ind w:left="2487" w:hanging="360"/>
      </w:pPr>
      <w:rPr>
        <w:rFonts w:ascii="Arial" w:eastAsia="Times New Roman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5352F8"/>
    <w:multiLevelType w:val="singleLevel"/>
    <w:tmpl w:val="6E74DFAC"/>
    <w:lvl w:ilvl="0">
      <w:start w:val="2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2" w15:restartNumberingAfterBreak="0">
    <w:nsid w:val="78E6730D"/>
    <w:multiLevelType w:val="hybridMultilevel"/>
    <w:tmpl w:val="891A3DC4"/>
    <w:lvl w:ilvl="0" w:tplc="6652DE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3B"/>
    <w:rsid w:val="000008E3"/>
    <w:rsid w:val="00010A58"/>
    <w:rsid w:val="000122EE"/>
    <w:rsid w:val="00022968"/>
    <w:rsid w:val="00024BC1"/>
    <w:rsid w:val="00040F9D"/>
    <w:rsid w:val="00042A6A"/>
    <w:rsid w:val="00047AD6"/>
    <w:rsid w:val="000722B3"/>
    <w:rsid w:val="00074478"/>
    <w:rsid w:val="000856EA"/>
    <w:rsid w:val="00096D15"/>
    <w:rsid w:val="00096F98"/>
    <w:rsid w:val="000A1099"/>
    <w:rsid w:val="000A35EB"/>
    <w:rsid w:val="000C2786"/>
    <w:rsid w:val="000D3825"/>
    <w:rsid w:val="000D743B"/>
    <w:rsid w:val="000E78F9"/>
    <w:rsid w:val="000F1E62"/>
    <w:rsid w:val="00104FD5"/>
    <w:rsid w:val="00105A0E"/>
    <w:rsid w:val="00105DCF"/>
    <w:rsid w:val="001113B9"/>
    <w:rsid w:val="001214E6"/>
    <w:rsid w:val="00124827"/>
    <w:rsid w:val="00127C6E"/>
    <w:rsid w:val="00131D13"/>
    <w:rsid w:val="00131E34"/>
    <w:rsid w:val="001611A5"/>
    <w:rsid w:val="00191A97"/>
    <w:rsid w:val="001945F1"/>
    <w:rsid w:val="00194787"/>
    <w:rsid w:val="001B25C8"/>
    <w:rsid w:val="001D50B1"/>
    <w:rsid w:val="001D5E79"/>
    <w:rsid w:val="001E0125"/>
    <w:rsid w:val="00206E8D"/>
    <w:rsid w:val="00226FDD"/>
    <w:rsid w:val="0023529E"/>
    <w:rsid w:val="00257A32"/>
    <w:rsid w:val="002636B5"/>
    <w:rsid w:val="0027445A"/>
    <w:rsid w:val="002808EB"/>
    <w:rsid w:val="00283586"/>
    <w:rsid w:val="00293EBB"/>
    <w:rsid w:val="002A5B8A"/>
    <w:rsid w:val="002B516A"/>
    <w:rsid w:val="002C385C"/>
    <w:rsid w:val="002C76BD"/>
    <w:rsid w:val="002E04A9"/>
    <w:rsid w:val="002E2C30"/>
    <w:rsid w:val="002E6B2D"/>
    <w:rsid w:val="002F1790"/>
    <w:rsid w:val="0030454E"/>
    <w:rsid w:val="00315D8C"/>
    <w:rsid w:val="00321E6E"/>
    <w:rsid w:val="00322584"/>
    <w:rsid w:val="00323548"/>
    <w:rsid w:val="0035676C"/>
    <w:rsid w:val="00394121"/>
    <w:rsid w:val="003A2CBF"/>
    <w:rsid w:val="003E4207"/>
    <w:rsid w:val="003E7B43"/>
    <w:rsid w:val="004060CF"/>
    <w:rsid w:val="0042103C"/>
    <w:rsid w:val="004266BA"/>
    <w:rsid w:val="0045270D"/>
    <w:rsid w:val="00456DCB"/>
    <w:rsid w:val="00461204"/>
    <w:rsid w:val="00465EF5"/>
    <w:rsid w:val="00473203"/>
    <w:rsid w:val="00487EC3"/>
    <w:rsid w:val="004A4828"/>
    <w:rsid w:val="004A6595"/>
    <w:rsid w:val="004D0083"/>
    <w:rsid w:val="004D02FD"/>
    <w:rsid w:val="004D0529"/>
    <w:rsid w:val="004D74A2"/>
    <w:rsid w:val="004D793F"/>
    <w:rsid w:val="004E19F0"/>
    <w:rsid w:val="004E5669"/>
    <w:rsid w:val="004E7E69"/>
    <w:rsid w:val="004F268C"/>
    <w:rsid w:val="004F7AB7"/>
    <w:rsid w:val="005221BB"/>
    <w:rsid w:val="005221E8"/>
    <w:rsid w:val="005463F4"/>
    <w:rsid w:val="00546AA7"/>
    <w:rsid w:val="005A367A"/>
    <w:rsid w:val="005B3E5B"/>
    <w:rsid w:val="005B4F3F"/>
    <w:rsid w:val="005C4F3E"/>
    <w:rsid w:val="005D4074"/>
    <w:rsid w:val="005E2F46"/>
    <w:rsid w:val="005F40C4"/>
    <w:rsid w:val="005F5D29"/>
    <w:rsid w:val="005F5FD7"/>
    <w:rsid w:val="00604C32"/>
    <w:rsid w:val="0061033B"/>
    <w:rsid w:val="00615B6E"/>
    <w:rsid w:val="00616A8D"/>
    <w:rsid w:val="006248E8"/>
    <w:rsid w:val="00625F4A"/>
    <w:rsid w:val="0065564A"/>
    <w:rsid w:val="006670BE"/>
    <w:rsid w:val="00670473"/>
    <w:rsid w:val="006730BB"/>
    <w:rsid w:val="00682C8D"/>
    <w:rsid w:val="00682EA1"/>
    <w:rsid w:val="00696454"/>
    <w:rsid w:val="006A308B"/>
    <w:rsid w:val="006A313A"/>
    <w:rsid w:val="006B76A3"/>
    <w:rsid w:val="006C5393"/>
    <w:rsid w:val="006D55B8"/>
    <w:rsid w:val="006E1227"/>
    <w:rsid w:val="006E7D2E"/>
    <w:rsid w:val="006F50B5"/>
    <w:rsid w:val="0070066C"/>
    <w:rsid w:val="00701FDB"/>
    <w:rsid w:val="00703A07"/>
    <w:rsid w:val="007118D4"/>
    <w:rsid w:val="00716B05"/>
    <w:rsid w:val="00723A73"/>
    <w:rsid w:val="00735F0F"/>
    <w:rsid w:val="007871EB"/>
    <w:rsid w:val="00790FA9"/>
    <w:rsid w:val="007B030F"/>
    <w:rsid w:val="007B263D"/>
    <w:rsid w:val="007C60EA"/>
    <w:rsid w:val="007D361F"/>
    <w:rsid w:val="007E5777"/>
    <w:rsid w:val="007F2F13"/>
    <w:rsid w:val="00801486"/>
    <w:rsid w:val="008202E8"/>
    <w:rsid w:val="00826083"/>
    <w:rsid w:val="00847CE5"/>
    <w:rsid w:val="008747AF"/>
    <w:rsid w:val="008802CB"/>
    <w:rsid w:val="008822A6"/>
    <w:rsid w:val="008A34DA"/>
    <w:rsid w:val="008B0B8B"/>
    <w:rsid w:val="008C0B77"/>
    <w:rsid w:val="008D2687"/>
    <w:rsid w:val="00906700"/>
    <w:rsid w:val="0090783C"/>
    <w:rsid w:val="00930021"/>
    <w:rsid w:val="009402C9"/>
    <w:rsid w:val="00941260"/>
    <w:rsid w:val="00942275"/>
    <w:rsid w:val="00944F3D"/>
    <w:rsid w:val="009573C9"/>
    <w:rsid w:val="009713D1"/>
    <w:rsid w:val="009721A2"/>
    <w:rsid w:val="0097408B"/>
    <w:rsid w:val="009A51AD"/>
    <w:rsid w:val="009C12F1"/>
    <w:rsid w:val="009D3D32"/>
    <w:rsid w:val="00A21E7D"/>
    <w:rsid w:val="00A24786"/>
    <w:rsid w:val="00A53E87"/>
    <w:rsid w:val="00A606FE"/>
    <w:rsid w:val="00A71B88"/>
    <w:rsid w:val="00A75477"/>
    <w:rsid w:val="00AB72DB"/>
    <w:rsid w:val="00AC3EBB"/>
    <w:rsid w:val="00AD0441"/>
    <w:rsid w:val="00AD0725"/>
    <w:rsid w:val="00AD20A4"/>
    <w:rsid w:val="00AD705C"/>
    <w:rsid w:val="00B15F63"/>
    <w:rsid w:val="00B17B8C"/>
    <w:rsid w:val="00B25E21"/>
    <w:rsid w:val="00B455C7"/>
    <w:rsid w:val="00B516B9"/>
    <w:rsid w:val="00B53875"/>
    <w:rsid w:val="00B77457"/>
    <w:rsid w:val="00BA40B0"/>
    <w:rsid w:val="00BB7E37"/>
    <w:rsid w:val="00BC5E53"/>
    <w:rsid w:val="00BD1A17"/>
    <w:rsid w:val="00BE2510"/>
    <w:rsid w:val="00BE2B33"/>
    <w:rsid w:val="00BF04C4"/>
    <w:rsid w:val="00C0699B"/>
    <w:rsid w:val="00C1197B"/>
    <w:rsid w:val="00C15A58"/>
    <w:rsid w:val="00C443BE"/>
    <w:rsid w:val="00C54C11"/>
    <w:rsid w:val="00C72648"/>
    <w:rsid w:val="00C75B0B"/>
    <w:rsid w:val="00C8119F"/>
    <w:rsid w:val="00C852D7"/>
    <w:rsid w:val="00C855BC"/>
    <w:rsid w:val="00CA3D34"/>
    <w:rsid w:val="00CD2736"/>
    <w:rsid w:val="00CD4004"/>
    <w:rsid w:val="00CD5E33"/>
    <w:rsid w:val="00D034A7"/>
    <w:rsid w:val="00D07153"/>
    <w:rsid w:val="00D2327E"/>
    <w:rsid w:val="00D46AAC"/>
    <w:rsid w:val="00D51DD1"/>
    <w:rsid w:val="00D527E7"/>
    <w:rsid w:val="00D52D00"/>
    <w:rsid w:val="00D77159"/>
    <w:rsid w:val="00D8102A"/>
    <w:rsid w:val="00D931A5"/>
    <w:rsid w:val="00DA3C6A"/>
    <w:rsid w:val="00DA463A"/>
    <w:rsid w:val="00DB1375"/>
    <w:rsid w:val="00DB1669"/>
    <w:rsid w:val="00DC4CBB"/>
    <w:rsid w:val="00DE711C"/>
    <w:rsid w:val="00E1067C"/>
    <w:rsid w:val="00E1575E"/>
    <w:rsid w:val="00E2164D"/>
    <w:rsid w:val="00E27A7B"/>
    <w:rsid w:val="00E34166"/>
    <w:rsid w:val="00E61D12"/>
    <w:rsid w:val="00E645E1"/>
    <w:rsid w:val="00E745C9"/>
    <w:rsid w:val="00E807A1"/>
    <w:rsid w:val="00EA00F0"/>
    <w:rsid w:val="00EA2C63"/>
    <w:rsid w:val="00EA392C"/>
    <w:rsid w:val="00EC504B"/>
    <w:rsid w:val="00ED52AD"/>
    <w:rsid w:val="00ED7C66"/>
    <w:rsid w:val="00EE3340"/>
    <w:rsid w:val="00F11AC1"/>
    <w:rsid w:val="00F20530"/>
    <w:rsid w:val="00F25196"/>
    <w:rsid w:val="00F4297E"/>
    <w:rsid w:val="00F43A99"/>
    <w:rsid w:val="00F611B0"/>
    <w:rsid w:val="00F65A70"/>
    <w:rsid w:val="00F81387"/>
    <w:rsid w:val="00F905EA"/>
    <w:rsid w:val="00F93BAD"/>
    <w:rsid w:val="00FA42C9"/>
    <w:rsid w:val="00FA688D"/>
    <w:rsid w:val="00FC5BD2"/>
    <w:rsid w:val="00FC7B67"/>
    <w:rsid w:val="00FD07C9"/>
    <w:rsid w:val="00FE7F68"/>
    <w:rsid w:val="00FF30CF"/>
    <w:rsid w:val="00FF5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,"/>
  <w:listSeparator w:val=";"/>
  <w14:docId w14:val="77DC259B"/>
  <w15:docId w15:val="{19EDB47A-8988-4B4E-BD25-30BA1F3FF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68C"/>
  </w:style>
  <w:style w:type="paragraph" w:styleId="Titre1">
    <w:name w:val="heading 1"/>
    <w:basedOn w:val="Normal"/>
    <w:next w:val="Normal"/>
    <w:link w:val="Titre1Car"/>
    <w:qFormat/>
    <w:rsid w:val="004F268C"/>
    <w:pPr>
      <w:keepNext/>
      <w:tabs>
        <w:tab w:val="left" w:pos="1701"/>
        <w:tab w:val="left" w:pos="1985"/>
        <w:tab w:val="left" w:pos="2835"/>
      </w:tabs>
      <w:ind w:left="2835"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rsid w:val="004F268C"/>
    <w:pPr>
      <w:keepNext/>
      <w:tabs>
        <w:tab w:val="left" w:pos="5670"/>
      </w:tabs>
      <w:outlineLvl w:val="1"/>
    </w:pPr>
    <w:rPr>
      <w:rFonts w:ascii="Arial Narrow" w:hAnsi="Arial Narrow"/>
      <w:b/>
      <w:sz w:val="19"/>
    </w:rPr>
  </w:style>
  <w:style w:type="paragraph" w:styleId="Titre3">
    <w:name w:val="heading 3"/>
    <w:basedOn w:val="Normal"/>
    <w:next w:val="Normal"/>
    <w:qFormat/>
    <w:rsid w:val="004F268C"/>
    <w:pPr>
      <w:keepNext/>
      <w:outlineLvl w:val="2"/>
    </w:pPr>
    <w:rPr>
      <w:rFonts w:ascii="Arial Narrow" w:hAnsi="Arial Narrow"/>
      <w:b/>
      <w:sz w:val="16"/>
    </w:rPr>
  </w:style>
  <w:style w:type="paragraph" w:styleId="Titre4">
    <w:name w:val="heading 4"/>
    <w:basedOn w:val="Normal"/>
    <w:next w:val="Normal"/>
    <w:qFormat/>
    <w:rsid w:val="004F268C"/>
    <w:pPr>
      <w:keepNext/>
      <w:ind w:left="142"/>
      <w:jc w:val="right"/>
      <w:outlineLvl w:val="3"/>
    </w:pPr>
    <w:rPr>
      <w:rFonts w:ascii="Arial Narrow" w:hAnsi="Arial Narrow"/>
      <w:b/>
      <w:bCs/>
    </w:rPr>
  </w:style>
  <w:style w:type="paragraph" w:styleId="Titre5">
    <w:name w:val="heading 5"/>
    <w:basedOn w:val="Normal"/>
    <w:next w:val="Normal"/>
    <w:qFormat/>
    <w:rsid w:val="004F268C"/>
    <w:pPr>
      <w:keepNext/>
      <w:jc w:val="both"/>
      <w:outlineLvl w:val="4"/>
    </w:pPr>
    <w:rPr>
      <w:rFonts w:ascii="Arial" w:hAnsi="Arial" w:cs="Arial"/>
      <w:b/>
      <w:bCs/>
    </w:rPr>
  </w:style>
  <w:style w:type="paragraph" w:styleId="Titre8">
    <w:name w:val="heading 8"/>
    <w:basedOn w:val="Normal"/>
    <w:next w:val="Normal"/>
    <w:qFormat/>
    <w:rsid w:val="00942275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F268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F268C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4F268C"/>
    <w:pPr>
      <w:ind w:left="1985"/>
    </w:pPr>
    <w:rPr>
      <w:rFonts w:ascii="Arial" w:hAnsi="Arial"/>
    </w:rPr>
  </w:style>
  <w:style w:type="character" w:styleId="Lienhypertexte">
    <w:name w:val="Hyperlink"/>
    <w:basedOn w:val="Policepardfaut"/>
    <w:rsid w:val="004F268C"/>
    <w:rPr>
      <w:color w:val="0000FF"/>
      <w:u w:val="single"/>
    </w:rPr>
  </w:style>
  <w:style w:type="character" w:styleId="Lienhypertextesuivivisit">
    <w:name w:val="FollowedHyperlink"/>
    <w:basedOn w:val="Policepardfaut"/>
    <w:rsid w:val="004F268C"/>
    <w:rPr>
      <w:color w:val="800080"/>
      <w:u w:val="single"/>
    </w:rPr>
  </w:style>
  <w:style w:type="paragraph" w:customStyle="1" w:styleId="Textebrut1">
    <w:name w:val="Texte brut1"/>
    <w:basedOn w:val="Normal"/>
    <w:rsid w:val="00FD07C9"/>
    <w:rPr>
      <w:rFonts w:ascii="Courier New" w:hAnsi="Courier New"/>
    </w:rPr>
  </w:style>
  <w:style w:type="paragraph" w:styleId="Retraitcorpsdetexte2">
    <w:name w:val="Body Text Indent 2"/>
    <w:basedOn w:val="Normal"/>
    <w:rsid w:val="00942275"/>
    <w:pPr>
      <w:ind w:left="2835"/>
      <w:jc w:val="both"/>
    </w:pPr>
    <w:rPr>
      <w:rFonts w:ascii="Arial" w:hAnsi="Arial"/>
    </w:rPr>
  </w:style>
  <w:style w:type="paragraph" w:styleId="Corpsdetexte2">
    <w:name w:val="Body Text 2"/>
    <w:basedOn w:val="Normal"/>
    <w:rsid w:val="008B0B8B"/>
    <w:pPr>
      <w:spacing w:after="120" w:line="480" w:lineRule="auto"/>
    </w:pPr>
  </w:style>
  <w:style w:type="paragraph" w:styleId="Textedebulles">
    <w:name w:val="Balloon Text"/>
    <w:basedOn w:val="Normal"/>
    <w:semiHidden/>
    <w:rsid w:val="004D74A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E7F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emoyenne2-Accent5">
    <w:name w:val="Medium List 2 Accent 5"/>
    <w:basedOn w:val="TableauNormal"/>
    <w:uiPriority w:val="66"/>
    <w:rsid w:val="00C443B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auweb3">
    <w:name w:val="Table Web 3"/>
    <w:basedOn w:val="TableauNormal"/>
    <w:rsid w:val="000C27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-tteCar">
    <w:name w:val="En-tête Car"/>
    <w:basedOn w:val="Policepardfaut"/>
    <w:link w:val="En-tte"/>
    <w:uiPriority w:val="99"/>
    <w:rsid w:val="002E04A9"/>
  </w:style>
  <w:style w:type="character" w:customStyle="1" w:styleId="Titre1Car">
    <w:name w:val="Titre 1 Car"/>
    <w:basedOn w:val="Policepardfaut"/>
    <w:link w:val="Titre1"/>
    <w:rsid w:val="002E04A9"/>
    <w:rPr>
      <w:rFonts w:ascii="Arial" w:hAnsi="Arial"/>
      <w:b/>
    </w:rPr>
  </w:style>
  <w:style w:type="paragraph" w:styleId="Paragraphedeliste">
    <w:name w:val="List Paragraph"/>
    <w:basedOn w:val="Normal"/>
    <w:uiPriority w:val="34"/>
    <w:qFormat/>
    <w:rsid w:val="00670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762836v@ac-nomrandie.fr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er-lyc.spip.ac-rouen.fr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0762836v@ac-nomrandie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eger-lyc.spip.ac-rouen.fr/" TargetMode="External"/><Relationship Id="rId1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ECRET~1\LOCALS~1\Temp\Type_Lyc&#233;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D851F-E89E-4D5E-B8B5-54AA9B94F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Type_Lycée.dot</Template>
  <TotalTime>1</TotalTime>
  <Pages>1</Pages>
  <Words>40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Fernand Léger</Company>
  <LinksUpToDate>false</LinksUpToDate>
  <CharactersWithSpaces>327</CharactersWithSpaces>
  <SharedDoc>false</SharedDoc>
  <HLinks>
    <vt:vector size="12" baseType="variant">
      <vt:variant>
        <vt:i4>2883703</vt:i4>
      </vt:variant>
      <vt:variant>
        <vt:i4>3</vt:i4>
      </vt:variant>
      <vt:variant>
        <vt:i4>0</vt:i4>
      </vt:variant>
      <vt:variant>
        <vt:i4>5</vt:i4>
      </vt:variant>
      <vt:variant>
        <vt:lpwstr>http://lycees.ac-rouen.fr/leger</vt:lpwstr>
      </vt:variant>
      <vt:variant>
        <vt:lpwstr/>
      </vt:variant>
      <vt:variant>
        <vt:i4>4587618</vt:i4>
      </vt:variant>
      <vt:variant>
        <vt:i4>0</vt:i4>
      </vt:variant>
      <vt:variant>
        <vt:i4>0</vt:i4>
      </vt:variant>
      <vt:variant>
        <vt:i4>5</vt:i4>
      </vt:variant>
      <vt:variant>
        <vt:lpwstr>mailto:0762836v@ac-rouen.fr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secretaire</dc:creator>
  <cp:lastModifiedBy>Magali Tassery</cp:lastModifiedBy>
  <cp:revision>3</cp:revision>
  <cp:lastPrinted>2025-06-19T11:39:00Z</cp:lastPrinted>
  <dcterms:created xsi:type="dcterms:W3CDTF">2026-05-18T11:31:00Z</dcterms:created>
  <dcterms:modified xsi:type="dcterms:W3CDTF">2026-05-18T13:30:00Z</dcterms:modified>
</cp:coreProperties>
</file>