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C7635A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B49D1" wp14:editId="5D8BC48C">
                <wp:simplePos x="0" y="0"/>
                <wp:positionH relativeFrom="column">
                  <wp:posOffset>2094230</wp:posOffset>
                </wp:positionH>
                <wp:positionV relativeFrom="paragraph">
                  <wp:posOffset>-113665</wp:posOffset>
                </wp:positionV>
                <wp:extent cx="1410970" cy="18605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AB27F3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4B47E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AB27F3" w:rsidP="00C7635A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C7635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B49D1" id="Rectangle 2" o:spid="_x0000_s1026" style="position:absolute;left:0;text-align:left;margin-left:164.9pt;margin-top:-8.9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AA0DCC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="004B47E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AA0DCC" w:rsidP="00C7635A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C7635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FAABB5" wp14:editId="619A058F">
            <wp:simplePos x="0" y="0"/>
            <wp:positionH relativeFrom="column">
              <wp:posOffset>-400050</wp:posOffset>
            </wp:positionH>
            <wp:positionV relativeFrom="paragraph">
              <wp:posOffset>36195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6A" w:rsidRPr="006B76A3">
        <w:rPr>
          <w:rFonts w:ascii="Arial" w:hAnsi="Arial"/>
          <w:noProof/>
        </w:rPr>
        <w:drawing>
          <wp:inline distT="0" distB="0" distL="0" distR="0" wp14:anchorId="670FA95A" wp14:editId="5EE0C2F3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ED0D20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2026-2027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865E6E" w:rsidP="00DD6AF9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3776434</wp:posOffset>
                </wp:positionH>
                <wp:positionV relativeFrom="paragraph">
                  <wp:posOffset>71401</wp:posOffset>
                </wp:positionV>
                <wp:extent cx="2351405" cy="1775637"/>
                <wp:effectExtent l="0" t="0" r="10795" b="152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775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15D" w:rsidRDefault="0051415D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Famille des métiers de la</w:t>
                            </w:r>
                          </w:p>
                          <w:p w:rsidR="002669F3" w:rsidRDefault="00ED0D20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Gestion Administrative, Transport et Logistique</w:t>
                            </w:r>
                          </w:p>
                          <w:p w:rsidR="00ED0D20" w:rsidRDefault="00ED0D20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1415D" w:rsidRDefault="0051415D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1415D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51415D" w:rsidRDefault="0051415D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Organisation de Transport de Marchandises</w:t>
                            </w:r>
                          </w:p>
                          <w:p w:rsidR="0022354C" w:rsidRDefault="00DD1418" w:rsidP="00ED0D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(2</w:t>
                            </w:r>
                            <w:r w:rsidR="008A6D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1415D">
                              <w:rPr>
                                <w:b/>
                                <w:sz w:val="28"/>
                                <w:szCs w:val="28"/>
                              </w:rPr>
                              <w:t>OTM</w:t>
                            </w:r>
                            <w:r w:rsidR="008A6D98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35pt;margin-top:5.6pt;width:185.15pt;height:1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">
                <v:textbox>
                  <w:txbxContent>
                    <w:p w:rsidR="0051415D" w:rsidRDefault="0051415D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Famille des métiers de la</w:t>
                      </w:r>
                    </w:p>
                    <w:p w:rsidR="002669F3" w:rsidRDefault="00ED0D20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Gestion Administrative, Transport et Logistique</w:t>
                      </w:r>
                    </w:p>
                    <w:p w:rsidR="00ED0D20" w:rsidRDefault="00ED0D20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1415D" w:rsidRDefault="0051415D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1415D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51415D" w:rsidRDefault="0051415D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Organisation de Transport de Marchandises</w:t>
                      </w:r>
                    </w:p>
                    <w:p w:rsidR="0022354C" w:rsidRDefault="00DD1418" w:rsidP="00ED0D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(2</w:t>
                      </w:r>
                      <w:r w:rsidR="008A6D9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1415D">
                        <w:rPr>
                          <w:b/>
                          <w:sz w:val="28"/>
                          <w:szCs w:val="28"/>
                        </w:rPr>
                        <w:t>OTM</w:t>
                      </w:r>
                      <w:r w:rsidR="008A6D98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677F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2669F3">
      <w:pPr>
        <w:tabs>
          <w:tab w:val="left" w:pos="5954"/>
        </w:tabs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8"/>
        <w:gridCol w:w="1709"/>
        <w:gridCol w:w="1198"/>
        <w:gridCol w:w="2164"/>
        <w:gridCol w:w="1117"/>
      </w:tblGrid>
      <w:tr w:rsidR="005F679D" w:rsidRPr="009C12F1" w:rsidTr="00F92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24" w:type="dxa"/>
          </w:tcPr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7" w:type="dxa"/>
          </w:tcPr>
          <w:p w:rsidR="005F679D" w:rsidRPr="009C12F1" w:rsidRDefault="005F679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ED0D20" w:rsidRPr="00AB27F3" w:rsidTr="00F92829">
        <w:tc>
          <w:tcPr>
            <w:tcW w:w="1747" w:type="dxa"/>
          </w:tcPr>
          <w:p w:rsidR="00ED0D20" w:rsidRPr="00AB27F3" w:rsidRDefault="00ED0D20" w:rsidP="00ED0D20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B27F3">
              <w:rPr>
                <w:rFonts w:ascii="Arial" w:hAnsi="Arial" w:cs="Arial"/>
                <w:b/>
                <w:bCs/>
                <w:color w:val="000000" w:themeColor="text1"/>
              </w:rPr>
              <w:t>PSE</w:t>
            </w:r>
          </w:p>
        </w:tc>
        <w:tc>
          <w:tcPr>
            <w:tcW w:w="2208" w:type="dxa"/>
          </w:tcPr>
          <w:p w:rsidR="00ED0D20" w:rsidRPr="00AB27F3" w:rsidRDefault="00ED0D20" w:rsidP="00ED0D20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27F3">
              <w:rPr>
                <w:rFonts w:ascii="Arial" w:hAnsi="Arial" w:cs="Arial"/>
                <w:color w:val="000000" w:themeColor="text1"/>
                <w:sz w:val="20"/>
                <w:szCs w:val="20"/>
              </w:rPr>
              <w:t>Prévention Santé Environnement</w:t>
            </w:r>
          </w:p>
        </w:tc>
        <w:tc>
          <w:tcPr>
            <w:tcW w:w="1669" w:type="dxa"/>
          </w:tcPr>
          <w:p w:rsidR="00ED0D20" w:rsidRPr="00AB27F3" w:rsidRDefault="00ED0D20" w:rsidP="00ED0D20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AB27F3">
              <w:rPr>
                <w:rFonts w:ascii="Arial" w:hAnsi="Arial"/>
                <w:bCs/>
                <w:color w:val="000000" w:themeColor="text1"/>
              </w:rPr>
              <w:t>BASSO, K.</w:t>
            </w:r>
          </w:p>
        </w:tc>
        <w:tc>
          <w:tcPr>
            <w:tcW w:w="1158" w:type="dxa"/>
          </w:tcPr>
          <w:p w:rsidR="00ED0D20" w:rsidRPr="00AB27F3" w:rsidRDefault="00ED0D20" w:rsidP="00ED0D20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AB27F3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24" w:type="dxa"/>
          </w:tcPr>
          <w:p w:rsidR="00ED0D20" w:rsidRPr="00AB27F3" w:rsidRDefault="00ED0D20" w:rsidP="00ED0D20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27F3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978-2-206-11783-6</w:t>
            </w:r>
          </w:p>
        </w:tc>
        <w:tc>
          <w:tcPr>
            <w:tcW w:w="1057" w:type="dxa"/>
          </w:tcPr>
          <w:p w:rsidR="00ED0D20" w:rsidRPr="00AB27F3" w:rsidRDefault="00ED0D20" w:rsidP="00ED0D20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AB27F3">
              <w:rPr>
                <w:rFonts w:ascii="Arial" w:hAnsi="Arial" w:cs="Arial"/>
                <w:bCs/>
                <w:color w:val="000000" w:themeColor="text1"/>
              </w:rPr>
              <w:t>28€</w:t>
            </w:r>
          </w:p>
        </w:tc>
      </w:tr>
    </w:tbl>
    <w:p w:rsidR="003E7B43" w:rsidRPr="00AB27F3" w:rsidRDefault="003E7B43" w:rsidP="00B57D58">
      <w:pPr>
        <w:tabs>
          <w:tab w:val="left" w:pos="5954"/>
        </w:tabs>
        <w:rPr>
          <w:rFonts w:ascii="Arial" w:hAnsi="Arial"/>
          <w:b/>
          <w:bCs/>
        </w:rPr>
      </w:pPr>
    </w:p>
    <w:p w:rsidR="00306B6E" w:rsidRPr="00AB27F3" w:rsidRDefault="001965E6" w:rsidP="00A242E9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AB27F3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 w:rsidRPr="00AB27F3">
        <w:rPr>
          <w:rFonts w:ascii="Arial" w:hAnsi="Arial"/>
          <w:b/>
          <w:bCs/>
        </w:rPr>
        <w:t xml:space="preserve"> : </w:t>
      </w:r>
    </w:p>
    <w:p w:rsidR="003A2683" w:rsidRPr="00AB27F3" w:rsidRDefault="003A2683" w:rsidP="002E5AA8">
      <w:pPr>
        <w:tabs>
          <w:tab w:val="left" w:pos="5954"/>
        </w:tabs>
        <w:rPr>
          <w:rFonts w:ascii="Arial" w:hAnsi="Arial" w:cs="Arial"/>
        </w:rPr>
      </w:pPr>
    </w:p>
    <w:p w:rsidR="005F679D" w:rsidRPr="00AB27F3" w:rsidRDefault="005F679D" w:rsidP="005F679D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AB27F3">
        <w:rPr>
          <w:rFonts w:ascii="Arial" w:hAnsi="Arial"/>
          <w:b/>
          <w:bCs/>
          <w:u w:val="single"/>
        </w:rPr>
        <w:t>PSE :</w:t>
      </w:r>
    </w:p>
    <w:p w:rsidR="005F679D" w:rsidRPr="00AB27F3" w:rsidRDefault="005F679D" w:rsidP="005F679D">
      <w:pPr>
        <w:tabs>
          <w:tab w:val="left" w:pos="5954"/>
        </w:tabs>
        <w:rPr>
          <w:rFonts w:ascii="Arial" w:hAnsi="Arial"/>
          <w:bCs/>
        </w:rPr>
      </w:pPr>
      <w:r w:rsidRPr="00AB27F3">
        <w:rPr>
          <w:rFonts w:ascii="Arial" w:hAnsi="Arial"/>
          <w:bCs/>
        </w:rPr>
        <w:t>1 porte vues (200 vues)</w:t>
      </w:r>
    </w:p>
    <w:p w:rsidR="008102EB" w:rsidRPr="00AB27F3" w:rsidRDefault="008102EB" w:rsidP="005F679D">
      <w:pPr>
        <w:tabs>
          <w:tab w:val="left" w:pos="5954"/>
        </w:tabs>
        <w:rPr>
          <w:rFonts w:ascii="Arial" w:hAnsi="Arial"/>
          <w:bCs/>
        </w:rPr>
      </w:pPr>
    </w:p>
    <w:p w:rsidR="008102EB" w:rsidRPr="00AB27F3" w:rsidRDefault="008102EB" w:rsidP="008102EB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AB27F3">
        <w:rPr>
          <w:rFonts w:ascii="Arial" w:hAnsi="Arial"/>
          <w:b/>
          <w:bCs/>
          <w:u w:val="single"/>
        </w:rPr>
        <w:t>Anglais :</w:t>
      </w:r>
    </w:p>
    <w:p w:rsidR="008102EB" w:rsidRPr="00AB27F3" w:rsidRDefault="00F3355A" w:rsidP="008102EB">
      <w:pPr>
        <w:tabs>
          <w:tab w:val="left" w:pos="5954"/>
        </w:tabs>
        <w:rPr>
          <w:rFonts w:ascii="Arial" w:hAnsi="Arial"/>
          <w:bCs/>
        </w:rPr>
      </w:pPr>
      <w:r w:rsidRPr="00AB27F3">
        <w:rPr>
          <w:rFonts w:ascii="Arial" w:hAnsi="Arial"/>
          <w:bCs/>
        </w:rPr>
        <w:t>1 clé USB uniquement pour l’anglais</w:t>
      </w:r>
    </w:p>
    <w:p w:rsidR="00F3355A" w:rsidRPr="007C69EA" w:rsidRDefault="00F3355A" w:rsidP="008102EB">
      <w:pPr>
        <w:tabs>
          <w:tab w:val="left" w:pos="5954"/>
        </w:tabs>
        <w:rPr>
          <w:rFonts w:ascii="Arial" w:hAnsi="Arial"/>
          <w:bCs/>
        </w:rPr>
      </w:pPr>
      <w:r w:rsidRPr="00AB27F3">
        <w:rPr>
          <w:rFonts w:ascii="Arial" w:hAnsi="Arial"/>
          <w:bCs/>
        </w:rPr>
        <w:t>1 porte-revue d’une dizaine de poches</w:t>
      </w:r>
    </w:p>
    <w:p w:rsidR="00644E7B" w:rsidRDefault="00644E7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bookmarkStart w:id="0" w:name="_GoBack"/>
      <w:bookmarkEnd w:id="0"/>
    </w:p>
    <w:p w:rsidR="00AB27F3" w:rsidRDefault="00AB27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B27F3" w:rsidRDefault="00AB27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B27F3" w:rsidRPr="007C69EA" w:rsidRDefault="00AB27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  <w:r w:rsidRPr="0069323D"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 xml:space="preserve">Le </w:t>
      </w:r>
      <w:r w:rsidR="00ED0D20">
        <w:rPr>
          <w:rFonts w:ascii="Arial" w:hAnsi="Arial"/>
          <w:b/>
          <w:bCs/>
        </w:rPr>
        <w:t>18 mai 2026</w:t>
      </w:r>
    </w:p>
    <w:p w:rsidR="001B3755" w:rsidRDefault="001B3755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6AF9" w:rsidRDefault="00DD6AF9" w:rsidP="002669F3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  <w:r w:rsidRPr="00DD6AF9">
        <w:rPr>
          <w:rFonts w:ascii="Arial" w:hAnsi="Arial"/>
          <w:b/>
          <w:bCs/>
          <w:i/>
        </w:rPr>
        <w:t>L</w:t>
      </w:r>
      <w:r w:rsidR="00D40F14">
        <w:rPr>
          <w:rFonts w:ascii="Arial" w:hAnsi="Arial"/>
          <w:b/>
          <w:bCs/>
          <w:i/>
        </w:rPr>
        <w:t>a</w:t>
      </w:r>
      <w:r w:rsidR="002669F3">
        <w:rPr>
          <w:rFonts w:ascii="Arial" w:hAnsi="Arial"/>
          <w:b/>
          <w:bCs/>
          <w:i/>
        </w:rPr>
        <w:t xml:space="preserve"> Proviseure</w:t>
      </w:r>
    </w:p>
    <w:p w:rsidR="00B57D58" w:rsidRPr="00DD6AF9" w:rsidRDefault="00B57D58" w:rsidP="002669F3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</w:p>
    <w:p w:rsidR="00DD6AF9" w:rsidRPr="00DD6AF9" w:rsidRDefault="001C7AA7" w:rsidP="00DD6AF9">
      <w:pPr>
        <w:tabs>
          <w:tab w:val="left" w:pos="5812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Isabelle ROUSSEL</w:t>
      </w:r>
    </w:p>
    <w:p w:rsidR="003E7B43" w:rsidRPr="008136DB" w:rsidRDefault="003E7B43" w:rsidP="00FF5022">
      <w:pPr>
        <w:jc w:val="center"/>
        <w:rPr>
          <w:b/>
          <w:sz w:val="28"/>
          <w:szCs w:val="28"/>
        </w:rPr>
      </w:pPr>
    </w:p>
    <w:sectPr w:rsidR="003E7B43" w:rsidRPr="008136DB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6E" w:rsidRDefault="00D73E6E">
      <w:r>
        <w:separator/>
      </w:r>
    </w:p>
  </w:endnote>
  <w:endnote w:type="continuationSeparator" w:id="0">
    <w:p w:rsidR="00D73E6E" w:rsidRDefault="00D7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6E" w:rsidRDefault="00D73E6E">
      <w:r>
        <w:separator/>
      </w:r>
    </w:p>
  </w:footnote>
  <w:footnote w:type="continuationSeparator" w:id="0">
    <w:p w:rsidR="00D73E6E" w:rsidRDefault="00D7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5270B"/>
    <w:multiLevelType w:val="hybridMultilevel"/>
    <w:tmpl w:val="A2A2B2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640F"/>
    <w:rsid w:val="000122EE"/>
    <w:rsid w:val="00024BC1"/>
    <w:rsid w:val="00040F9D"/>
    <w:rsid w:val="00042A6A"/>
    <w:rsid w:val="000615C5"/>
    <w:rsid w:val="000722B3"/>
    <w:rsid w:val="00074478"/>
    <w:rsid w:val="000856EA"/>
    <w:rsid w:val="0009207C"/>
    <w:rsid w:val="00096D15"/>
    <w:rsid w:val="00096F98"/>
    <w:rsid w:val="000A1441"/>
    <w:rsid w:val="000A5ECE"/>
    <w:rsid w:val="000A6BCC"/>
    <w:rsid w:val="000B5B4D"/>
    <w:rsid w:val="000C2786"/>
    <w:rsid w:val="000D743B"/>
    <w:rsid w:val="000F1B5F"/>
    <w:rsid w:val="000F1E62"/>
    <w:rsid w:val="001113B9"/>
    <w:rsid w:val="00115E7C"/>
    <w:rsid w:val="00127C6E"/>
    <w:rsid w:val="00131D13"/>
    <w:rsid w:val="00155376"/>
    <w:rsid w:val="001945F1"/>
    <w:rsid w:val="001965E6"/>
    <w:rsid w:val="001A1AE9"/>
    <w:rsid w:val="001A68FC"/>
    <w:rsid w:val="001B25C8"/>
    <w:rsid w:val="001B3755"/>
    <w:rsid w:val="001C7AA7"/>
    <w:rsid w:val="001D2750"/>
    <w:rsid w:val="001D50B1"/>
    <w:rsid w:val="001D5E79"/>
    <w:rsid w:val="00206E8D"/>
    <w:rsid w:val="00216ACF"/>
    <w:rsid w:val="002171A8"/>
    <w:rsid w:val="0022354C"/>
    <w:rsid w:val="002469DF"/>
    <w:rsid w:val="00257A32"/>
    <w:rsid w:val="002669F3"/>
    <w:rsid w:val="0027445A"/>
    <w:rsid w:val="002808EB"/>
    <w:rsid w:val="00283586"/>
    <w:rsid w:val="002B273C"/>
    <w:rsid w:val="002B70BB"/>
    <w:rsid w:val="002C385C"/>
    <w:rsid w:val="002E04A9"/>
    <w:rsid w:val="002E5AA8"/>
    <w:rsid w:val="002F1790"/>
    <w:rsid w:val="003003FE"/>
    <w:rsid w:val="0030454E"/>
    <w:rsid w:val="00306B6E"/>
    <w:rsid w:val="00315D8C"/>
    <w:rsid w:val="00322584"/>
    <w:rsid w:val="00345DE9"/>
    <w:rsid w:val="00363B04"/>
    <w:rsid w:val="0038331B"/>
    <w:rsid w:val="00394121"/>
    <w:rsid w:val="0039698D"/>
    <w:rsid w:val="003A2683"/>
    <w:rsid w:val="003A2CBF"/>
    <w:rsid w:val="003B4AAF"/>
    <w:rsid w:val="003B4BF5"/>
    <w:rsid w:val="003E7B43"/>
    <w:rsid w:val="004060CF"/>
    <w:rsid w:val="0042103C"/>
    <w:rsid w:val="00423597"/>
    <w:rsid w:val="0042677F"/>
    <w:rsid w:val="00426E37"/>
    <w:rsid w:val="0045270D"/>
    <w:rsid w:val="004549BC"/>
    <w:rsid w:val="00456DCB"/>
    <w:rsid w:val="00461204"/>
    <w:rsid w:val="00465EF5"/>
    <w:rsid w:val="004A4828"/>
    <w:rsid w:val="004B47EA"/>
    <w:rsid w:val="004D02FD"/>
    <w:rsid w:val="004D0529"/>
    <w:rsid w:val="004D74A2"/>
    <w:rsid w:val="004E19F0"/>
    <w:rsid w:val="004E5669"/>
    <w:rsid w:val="004F268C"/>
    <w:rsid w:val="0051415D"/>
    <w:rsid w:val="005463F4"/>
    <w:rsid w:val="00546AA7"/>
    <w:rsid w:val="005B3E5B"/>
    <w:rsid w:val="005C4F3E"/>
    <w:rsid w:val="005C76EE"/>
    <w:rsid w:val="005D4074"/>
    <w:rsid w:val="005D6D67"/>
    <w:rsid w:val="005E2F46"/>
    <w:rsid w:val="005E419D"/>
    <w:rsid w:val="005F36D4"/>
    <w:rsid w:val="005F5E39"/>
    <w:rsid w:val="005F679D"/>
    <w:rsid w:val="0061033B"/>
    <w:rsid w:val="00616A8D"/>
    <w:rsid w:val="006248E8"/>
    <w:rsid w:val="00644E7B"/>
    <w:rsid w:val="00651B3F"/>
    <w:rsid w:val="0065535F"/>
    <w:rsid w:val="0065564A"/>
    <w:rsid w:val="00673950"/>
    <w:rsid w:val="00680D8C"/>
    <w:rsid w:val="00682C8D"/>
    <w:rsid w:val="00682EA1"/>
    <w:rsid w:val="0069323D"/>
    <w:rsid w:val="006A308B"/>
    <w:rsid w:val="006B3DB6"/>
    <w:rsid w:val="006B76A3"/>
    <w:rsid w:val="006C005A"/>
    <w:rsid w:val="006E1227"/>
    <w:rsid w:val="006E7D2E"/>
    <w:rsid w:val="006F50B5"/>
    <w:rsid w:val="0070066C"/>
    <w:rsid w:val="00703A07"/>
    <w:rsid w:val="007118D4"/>
    <w:rsid w:val="00716B05"/>
    <w:rsid w:val="00723A73"/>
    <w:rsid w:val="00724C45"/>
    <w:rsid w:val="0074242A"/>
    <w:rsid w:val="00754CA9"/>
    <w:rsid w:val="007871EB"/>
    <w:rsid w:val="00793A1E"/>
    <w:rsid w:val="007A0122"/>
    <w:rsid w:val="007A0D5E"/>
    <w:rsid w:val="007B263D"/>
    <w:rsid w:val="007C5185"/>
    <w:rsid w:val="007C60EA"/>
    <w:rsid w:val="007C69EA"/>
    <w:rsid w:val="007E5777"/>
    <w:rsid w:val="008102EB"/>
    <w:rsid w:val="008136DB"/>
    <w:rsid w:val="00831FCC"/>
    <w:rsid w:val="00841081"/>
    <w:rsid w:val="00842832"/>
    <w:rsid w:val="00843F17"/>
    <w:rsid w:val="00847CE5"/>
    <w:rsid w:val="00860A10"/>
    <w:rsid w:val="00865E6E"/>
    <w:rsid w:val="008747AF"/>
    <w:rsid w:val="008822A6"/>
    <w:rsid w:val="008A34DA"/>
    <w:rsid w:val="008A6D98"/>
    <w:rsid w:val="008B0B8B"/>
    <w:rsid w:val="00906700"/>
    <w:rsid w:val="0090783C"/>
    <w:rsid w:val="00925EEC"/>
    <w:rsid w:val="00941260"/>
    <w:rsid w:val="00942275"/>
    <w:rsid w:val="009574A8"/>
    <w:rsid w:val="009713D1"/>
    <w:rsid w:val="009733D5"/>
    <w:rsid w:val="009A51AD"/>
    <w:rsid w:val="009C12F1"/>
    <w:rsid w:val="009C4193"/>
    <w:rsid w:val="009C67B5"/>
    <w:rsid w:val="009D2368"/>
    <w:rsid w:val="009D3D32"/>
    <w:rsid w:val="009E3FC7"/>
    <w:rsid w:val="009F795D"/>
    <w:rsid w:val="00A001C8"/>
    <w:rsid w:val="00A21E7D"/>
    <w:rsid w:val="00A242E9"/>
    <w:rsid w:val="00A24786"/>
    <w:rsid w:val="00A364DE"/>
    <w:rsid w:val="00A45484"/>
    <w:rsid w:val="00AA0DCC"/>
    <w:rsid w:val="00AA33A5"/>
    <w:rsid w:val="00AB27F3"/>
    <w:rsid w:val="00AB7A68"/>
    <w:rsid w:val="00AC3EBB"/>
    <w:rsid w:val="00B25E21"/>
    <w:rsid w:val="00B37F67"/>
    <w:rsid w:val="00B53875"/>
    <w:rsid w:val="00B57D58"/>
    <w:rsid w:val="00B62139"/>
    <w:rsid w:val="00BA2A5E"/>
    <w:rsid w:val="00BA6A94"/>
    <w:rsid w:val="00BB7E37"/>
    <w:rsid w:val="00BD1A17"/>
    <w:rsid w:val="00BD5122"/>
    <w:rsid w:val="00BE2510"/>
    <w:rsid w:val="00BE2B33"/>
    <w:rsid w:val="00C15A58"/>
    <w:rsid w:val="00C3425F"/>
    <w:rsid w:val="00C43E29"/>
    <w:rsid w:val="00C443BE"/>
    <w:rsid w:val="00C51646"/>
    <w:rsid w:val="00C56125"/>
    <w:rsid w:val="00C65B03"/>
    <w:rsid w:val="00C723BE"/>
    <w:rsid w:val="00C72648"/>
    <w:rsid w:val="00C75B0B"/>
    <w:rsid w:val="00C7635A"/>
    <w:rsid w:val="00C855BC"/>
    <w:rsid w:val="00CA3D34"/>
    <w:rsid w:val="00CC7C43"/>
    <w:rsid w:val="00CD2736"/>
    <w:rsid w:val="00CD4004"/>
    <w:rsid w:val="00CD5E33"/>
    <w:rsid w:val="00CF3A19"/>
    <w:rsid w:val="00D023F1"/>
    <w:rsid w:val="00D40F14"/>
    <w:rsid w:val="00D46AAC"/>
    <w:rsid w:val="00D47BC0"/>
    <w:rsid w:val="00D51DD1"/>
    <w:rsid w:val="00D57852"/>
    <w:rsid w:val="00D73E6E"/>
    <w:rsid w:val="00D8102A"/>
    <w:rsid w:val="00D862B1"/>
    <w:rsid w:val="00DA3C6A"/>
    <w:rsid w:val="00DA463A"/>
    <w:rsid w:val="00DC4CBB"/>
    <w:rsid w:val="00DD1418"/>
    <w:rsid w:val="00DD6AF9"/>
    <w:rsid w:val="00DE711C"/>
    <w:rsid w:val="00DF208A"/>
    <w:rsid w:val="00E14638"/>
    <w:rsid w:val="00E1575E"/>
    <w:rsid w:val="00E26A89"/>
    <w:rsid w:val="00E34166"/>
    <w:rsid w:val="00E445BF"/>
    <w:rsid w:val="00E47FB6"/>
    <w:rsid w:val="00E61D12"/>
    <w:rsid w:val="00E74E70"/>
    <w:rsid w:val="00E807A1"/>
    <w:rsid w:val="00E87361"/>
    <w:rsid w:val="00EC504B"/>
    <w:rsid w:val="00ED0D20"/>
    <w:rsid w:val="00ED42DB"/>
    <w:rsid w:val="00ED52AD"/>
    <w:rsid w:val="00EE1CD2"/>
    <w:rsid w:val="00EF7311"/>
    <w:rsid w:val="00F05990"/>
    <w:rsid w:val="00F14AE7"/>
    <w:rsid w:val="00F20530"/>
    <w:rsid w:val="00F23557"/>
    <w:rsid w:val="00F25AAA"/>
    <w:rsid w:val="00F3355A"/>
    <w:rsid w:val="00F43A99"/>
    <w:rsid w:val="00F81387"/>
    <w:rsid w:val="00F92FE1"/>
    <w:rsid w:val="00FC08C6"/>
    <w:rsid w:val="00FC5BD2"/>
    <w:rsid w:val="00FC69AE"/>
    <w:rsid w:val="00FC7A2F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2B29DA38"/>
  <w15:docId w15:val="{1AADD880-8872-467E-A9DE-8ECDCB73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character" w:customStyle="1" w:styleId="last">
    <w:name w:val="last"/>
    <w:basedOn w:val="Policepardfaut"/>
    <w:rsid w:val="00754CA9"/>
  </w:style>
  <w:style w:type="paragraph" w:styleId="Paragraphedeliste">
    <w:name w:val="List Paragraph"/>
    <w:basedOn w:val="Normal"/>
    <w:uiPriority w:val="34"/>
    <w:qFormat/>
    <w:rsid w:val="00B62139"/>
    <w:pPr>
      <w:ind w:left="720"/>
      <w:contextualSpacing/>
    </w:pPr>
  </w:style>
  <w:style w:type="paragraph" w:customStyle="1" w:styleId="Standard">
    <w:name w:val="Standard"/>
    <w:rsid w:val="005F679D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CF190-4A5F-4AEF-9067-FC1264EE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6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374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5</cp:revision>
  <cp:lastPrinted>2025-06-19T11:40:00Z</cp:lastPrinted>
  <dcterms:created xsi:type="dcterms:W3CDTF">2026-05-18T11:45:00Z</dcterms:created>
  <dcterms:modified xsi:type="dcterms:W3CDTF">2026-05-18T13:28:00Z</dcterms:modified>
</cp:coreProperties>
</file>