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A73A4F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B1DB9C" wp14:editId="5F42B92D">
            <wp:simplePos x="0" y="0"/>
            <wp:positionH relativeFrom="column">
              <wp:posOffset>-333375</wp:posOffset>
            </wp:positionH>
            <wp:positionV relativeFrom="paragraph">
              <wp:posOffset>190500</wp:posOffset>
            </wp:positionV>
            <wp:extent cx="1835405" cy="82169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40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-43815</wp:posOffset>
                </wp:positionV>
                <wp:extent cx="1410970" cy="18605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AE9" w:rsidRDefault="00FE3A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D07DB5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FE3AE9" w:rsidRDefault="00FE3A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Chemin des Coquereaux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A73A4F" w:rsidRDefault="00D07DB5" w:rsidP="00A73A4F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A73A4F" w:rsidRDefault="00A73A4F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 xx 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FE3AE9" w:rsidRDefault="00FE3A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8.15pt;margin-top:-3.4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" stroked="f" strokeweight="0">
                <v:textbox inset="0,0,0,0">
                  <w:txbxContent>
                    <w:p w:rsidR="00FE3AE9" w:rsidRDefault="00FE3A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A73A4F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FE3AE9" w:rsidRDefault="00FE3A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Chemin des Coquereaux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A73A4F" w:rsidRDefault="00A73A4F" w:rsidP="00A73A4F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A73A4F" w:rsidRDefault="00A73A4F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 xx 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FE3AE9" w:rsidRDefault="00FE3A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3E7B43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 w:rsidRPr="009C12F1">
        <w:rPr>
          <w:rFonts w:ascii="Arial" w:hAnsi="Arial"/>
          <w:sz w:val="24"/>
          <w:szCs w:val="24"/>
        </w:rPr>
        <w:t>20</w:t>
      </w:r>
      <w:r w:rsidR="0071375B">
        <w:rPr>
          <w:rFonts w:ascii="Arial" w:hAnsi="Arial"/>
          <w:sz w:val="24"/>
          <w:szCs w:val="24"/>
        </w:rPr>
        <w:t>26</w:t>
      </w:r>
      <w:r w:rsidRPr="009C12F1">
        <w:rPr>
          <w:rFonts w:ascii="Arial" w:hAnsi="Arial"/>
          <w:sz w:val="24"/>
          <w:szCs w:val="24"/>
        </w:rPr>
        <w:t>-20</w:t>
      </w:r>
      <w:r w:rsidR="0071375B">
        <w:rPr>
          <w:rFonts w:ascii="Arial" w:hAnsi="Arial"/>
          <w:sz w:val="24"/>
          <w:szCs w:val="24"/>
        </w:rPr>
        <w:t>27</w:t>
      </w:r>
    </w:p>
    <w:p w:rsidR="009C12F1" w:rsidRPr="009C12F1" w:rsidRDefault="00A73A4F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100330</wp:posOffset>
                </wp:positionV>
                <wp:extent cx="2534285" cy="154178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285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AE9" w:rsidRPr="008136DB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="007862E4">
                              <w:rPr>
                                <w:b/>
                                <w:sz w:val="28"/>
                                <w:szCs w:val="28"/>
                              </w:rPr>
                              <w:t>gent</w:t>
                            </w: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62E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Accompagnant au </w:t>
                            </w:r>
                          </w:p>
                          <w:p w:rsidR="00FE3AE9" w:rsidRPr="008136DB" w:rsidRDefault="007862E4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Grand Age</w:t>
                            </w:r>
                          </w:p>
                          <w:p w:rsidR="00FE3AE9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D93CE7" w:rsidP="000A2A8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0410CE"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62E4">
                              <w:rPr>
                                <w:b/>
                                <w:sz w:val="28"/>
                                <w:szCs w:val="28"/>
                              </w:rPr>
                              <w:t>AAGA</w:t>
                            </w:r>
                            <w:r w:rsidR="00FE3AE9"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TP)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Techniques du Géomètre et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la Topographie</w:t>
                            </w:r>
                          </w:p>
                          <w:p w:rsidR="00FE3AE9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TGT)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Hygiène Environnement</w:t>
                            </w: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HE)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Conducteurs d’Engins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Travaux Publics</w:t>
                            </w:r>
                          </w:p>
                          <w:p w:rsidR="00FE3AE9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CE)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Maintenance de Matériel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Travaux Publics</w:t>
                            </w:r>
                          </w:p>
                          <w:p w:rsidR="00FE3AE9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MM TP)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 Routier Marchandises</w:t>
                            </w:r>
                          </w:p>
                          <w:p w:rsidR="00FE3AE9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CRM)</w:t>
                            </w: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461204" w:rsidRDefault="00FE3AE9" w:rsidP="004612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E3AE9" w:rsidRPr="00DA3C6A" w:rsidRDefault="00FE3AE9" w:rsidP="00DA3C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1pt;margin-top:7.9pt;width:199.55pt;height:1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">
                <v:textbox>
                  <w:txbxContent>
                    <w:p w:rsidR="00FE3AE9" w:rsidRPr="008136DB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="007862E4">
                        <w:rPr>
                          <w:b/>
                          <w:sz w:val="28"/>
                          <w:szCs w:val="28"/>
                        </w:rPr>
                        <w:t>gent</w:t>
                      </w:r>
                      <w:r w:rsidRPr="008136D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862E4">
                        <w:rPr>
                          <w:b/>
                          <w:sz w:val="28"/>
                          <w:szCs w:val="28"/>
                        </w:rPr>
                        <w:t xml:space="preserve">Accompagnant au </w:t>
                      </w:r>
                    </w:p>
                    <w:p w:rsidR="00FE3AE9" w:rsidRPr="008136DB" w:rsidRDefault="007862E4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Grand Age</w:t>
                      </w:r>
                    </w:p>
                    <w:p w:rsidR="00FE3AE9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D93CE7" w:rsidP="000A2A8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0410CE"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862E4">
                        <w:rPr>
                          <w:b/>
                          <w:sz w:val="28"/>
                          <w:szCs w:val="28"/>
                        </w:rPr>
                        <w:t>AAGA</w:t>
                      </w:r>
                      <w:r w:rsidR="00FE3AE9" w:rsidRPr="008136DB">
                        <w:rPr>
                          <w:b/>
                          <w:sz w:val="28"/>
                          <w:szCs w:val="28"/>
                        </w:rPr>
                        <w:t xml:space="preserve">) </w:t>
                      </w: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TP)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Techniques du Géomètre et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la Topographie</w:t>
                      </w:r>
                    </w:p>
                    <w:p w:rsidR="00FE3AE9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TGT)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Hygiène Environnement</w:t>
                      </w: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HE)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Conducteurs d’Engins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Travaux Publics</w:t>
                      </w:r>
                    </w:p>
                    <w:p w:rsidR="00FE3AE9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CE)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Maintenance de Matériel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Travaux Publics</w:t>
                      </w:r>
                    </w:p>
                    <w:p w:rsidR="00FE3AE9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MM TP)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 Routier Marchandises</w:t>
                      </w:r>
                    </w:p>
                    <w:p w:rsidR="00FE3AE9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CRM)</w:t>
                      </w: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461204" w:rsidRDefault="00FE3AE9" w:rsidP="0046120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E3AE9" w:rsidRPr="00DA3C6A" w:rsidRDefault="00FE3AE9" w:rsidP="00DA3C6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74A2" w:rsidRDefault="003873E8" w:rsidP="003873E8">
      <w:pPr>
        <w:tabs>
          <w:tab w:val="left" w:pos="5954"/>
        </w:tabs>
        <w:rPr>
          <w:rFonts w:ascii="Arial" w:hAnsi="Arial"/>
          <w:b/>
          <w:bCs/>
        </w:rPr>
      </w:pPr>
      <w:r w:rsidRPr="003873E8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13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73A4F" w:rsidRDefault="00A73A4F" w:rsidP="007F0A4D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</w:p>
    <w:p w:rsidR="007F0A4D" w:rsidRPr="00552DD0" w:rsidRDefault="007F0A4D" w:rsidP="007F0A4D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  <w:r w:rsidRPr="00552DD0">
        <w:rPr>
          <w:rFonts w:ascii="Arial" w:hAnsi="Arial"/>
          <w:b/>
          <w:bCs/>
          <w:sz w:val="24"/>
          <w:szCs w:val="24"/>
          <w:u w:val="single"/>
        </w:rPr>
        <w:t>Fournitures scolaires :</w:t>
      </w:r>
    </w:p>
    <w:p w:rsidR="00D705F1" w:rsidRDefault="00D705F1" w:rsidP="00B87244">
      <w:pPr>
        <w:rPr>
          <w:rFonts w:ascii="Arial" w:hAnsi="Arial" w:cs="Arial"/>
          <w:color w:val="000000" w:themeColor="text1"/>
        </w:rPr>
      </w:pPr>
    </w:p>
    <w:p w:rsidR="00C167DD" w:rsidRPr="00D07DB5" w:rsidRDefault="00D705F1" w:rsidP="00B87244">
      <w:pPr>
        <w:rPr>
          <w:rFonts w:ascii="Arial" w:hAnsi="Arial" w:cs="Arial"/>
          <w:b/>
          <w:color w:val="000000" w:themeColor="text1"/>
          <w:u w:val="single"/>
        </w:rPr>
      </w:pPr>
      <w:bookmarkStart w:id="0" w:name="_GoBack"/>
      <w:bookmarkEnd w:id="0"/>
      <w:r w:rsidRPr="00D07DB5">
        <w:rPr>
          <w:rFonts w:ascii="Arial" w:hAnsi="Arial" w:cs="Arial"/>
          <w:b/>
          <w:color w:val="000000" w:themeColor="text1"/>
          <w:u w:val="single"/>
        </w:rPr>
        <w:t>Physique –Chimie :</w:t>
      </w:r>
    </w:p>
    <w:p w:rsidR="0071375B" w:rsidRPr="00D07DB5" w:rsidRDefault="0071375B" w:rsidP="0071375B">
      <w:pPr>
        <w:rPr>
          <w:rFonts w:ascii="Arial" w:hAnsi="Arial" w:cs="Arial"/>
          <w:color w:val="000000" w:themeColor="text1"/>
        </w:rPr>
      </w:pPr>
      <w:r w:rsidRPr="00D07DB5">
        <w:rPr>
          <w:rFonts w:ascii="Arial" w:hAnsi="Arial" w:cs="Arial"/>
          <w:color w:val="000000" w:themeColor="text1"/>
        </w:rPr>
        <w:t>Des feuilles A4 petits carreaux pour prendre les cours</w:t>
      </w:r>
    </w:p>
    <w:p w:rsidR="0071375B" w:rsidRPr="00D07DB5" w:rsidRDefault="0071375B" w:rsidP="0071375B">
      <w:pPr>
        <w:rPr>
          <w:rFonts w:ascii="Arial" w:hAnsi="Arial" w:cs="Arial"/>
          <w:color w:val="000000" w:themeColor="text1"/>
        </w:rPr>
      </w:pPr>
      <w:r w:rsidRPr="00D07DB5">
        <w:rPr>
          <w:rFonts w:ascii="Arial" w:hAnsi="Arial" w:cs="Arial"/>
          <w:color w:val="000000" w:themeColor="text1"/>
        </w:rPr>
        <w:t>Une pochette ou un lutin pour ranger les cours</w:t>
      </w:r>
    </w:p>
    <w:p w:rsidR="0071375B" w:rsidRPr="00D07DB5" w:rsidRDefault="0071375B" w:rsidP="0071375B">
      <w:pPr>
        <w:rPr>
          <w:rFonts w:ascii="Arial" w:hAnsi="Arial" w:cs="Arial"/>
          <w:color w:val="000000" w:themeColor="text1"/>
        </w:rPr>
      </w:pPr>
      <w:r w:rsidRPr="00D07DB5">
        <w:rPr>
          <w:rFonts w:ascii="Arial" w:hAnsi="Arial" w:cs="Arial"/>
          <w:color w:val="000000" w:themeColor="text1"/>
        </w:rPr>
        <w:t>Une règle</w:t>
      </w:r>
    </w:p>
    <w:p w:rsidR="00D705F1" w:rsidRPr="00CD6255" w:rsidRDefault="0071375B" w:rsidP="0071375B">
      <w:pPr>
        <w:rPr>
          <w:rFonts w:ascii="Arial" w:hAnsi="Arial" w:cs="Arial"/>
          <w:color w:val="000000" w:themeColor="text1"/>
        </w:rPr>
      </w:pPr>
      <w:r w:rsidRPr="00D07DB5">
        <w:rPr>
          <w:rFonts w:ascii="Arial" w:hAnsi="Arial" w:cs="Arial"/>
          <w:color w:val="000000" w:themeColor="text1"/>
        </w:rPr>
        <w:t>Une calculatrice Casio fx92</w:t>
      </w:r>
    </w:p>
    <w:p w:rsidR="0071375B" w:rsidRDefault="0071375B" w:rsidP="00D705F1">
      <w:pPr>
        <w:tabs>
          <w:tab w:val="left" w:pos="5954"/>
        </w:tabs>
        <w:rPr>
          <w:rFonts w:ascii="Arial" w:hAnsi="Arial"/>
          <w:b/>
          <w:bCs/>
          <w:u w:val="single"/>
        </w:rPr>
      </w:pPr>
    </w:p>
    <w:p w:rsidR="00C26086" w:rsidRDefault="00C26086" w:rsidP="00C167DD">
      <w:pPr>
        <w:tabs>
          <w:tab w:val="left" w:pos="5954"/>
        </w:tabs>
        <w:rPr>
          <w:rFonts w:ascii="Arial" w:hAnsi="Arial"/>
          <w:bCs/>
        </w:rPr>
      </w:pPr>
    </w:p>
    <w:p w:rsidR="00C26086" w:rsidRPr="00DF528C" w:rsidRDefault="00C26086" w:rsidP="00C167DD">
      <w:pPr>
        <w:tabs>
          <w:tab w:val="left" w:pos="5954"/>
        </w:tabs>
        <w:rPr>
          <w:rFonts w:ascii="Arial" w:hAnsi="Arial"/>
          <w:bCs/>
        </w:rPr>
      </w:pPr>
    </w:p>
    <w:p w:rsidR="009D4526" w:rsidRDefault="000C2786" w:rsidP="009D4526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 w:rsidR="00A311D6">
        <w:rPr>
          <w:rFonts w:ascii="Arial" w:hAnsi="Arial"/>
          <w:b/>
          <w:bCs/>
        </w:rPr>
        <w:t xml:space="preserve">Le </w:t>
      </w:r>
      <w:r w:rsidR="0071375B">
        <w:rPr>
          <w:rFonts w:ascii="Arial" w:hAnsi="Arial"/>
          <w:b/>
          <w:bCs/>
        </w:rPr>
        <w:t>18 mai</w:t>
      </w:r>
      <w:r w:rsidR="009E11F3">
        <w:rPr>
          <w:rFonts w:ascii="Arial" w:hAnsi="Arial"/>
          <w:b/>
          <w:bCs/>
        </w:rPr>
        <w:t xml:space="preserve"> 202</w:t>
      </w:r>
      <w:r w:rsidR="0071375B">
        <w:rPr>
          <w:rFonts w:ascii="Arial" w:hAnsi="Arial"/>
          <w:b/>
          <w:bCs/>
        </w:rPr>
        <w:t>6</w:t>
      </w:r>
    </w:p>
    <w:p w:rsidR="009D4526" w:rsidRDefault="009D4526" w:rsidP="00A73A4F">
      <w:pPr>
        <w:tabs>
          <w:tab w:val="left" w:pos="5954"/>
        </w:tabs>
        <w:rPr>
          <w:rFonts w:ascii="Arial" w:hAnsi="Arial"/>
          <w:b/>
          <w:bCs/>
        </w:rPr>
      </w:pP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F81B81">
        <w:rPr>
          <w:rFonts w:ascii="Arial" w:hAnsi="Arial"/>
          <w:b/>
          <w:bCs/>
          <w:i/>
        </w:rPr>
        <w:t>La</w:t>
      </w:r>
      <w:r>
        <w:rPr>
          <w:rFonts w:ascii="Arial" w:hAnsi="Arial"/>
          <w:b/>
          <w:bCs/>
          <w:i/>
        </w:rPr>
        <w:t xml:space="preserve"> Proviseur</w:t>
      </w:r>
      <w:r w:rsidR="00F81B81">
        <w:rPr>
          <w:rFonts w:ascii="Arial" w:hAnsi="Arial"/>
          <w:b/>
          <w:bCs/>
          <w:i/>
        </w:rPr>
        <w:t>e</w:t>
      </w: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9D4526" w:rsidRDefault="00A73A4F" w:rsidP="009D4526">
      <w:pPr>
        <w:tabs>
          <w:tab w:val="left" w:pos="5670"/>
          <w:tab w:val="left" w:pos="5954"/>
        </w:tabs>
        <w:ind w:left="5670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9D0DF7">
        <w:rPr>
          <w:rFonts w:ascii="Arial" w:hAnsi="Arial"/>
          <w:b/>
          <w:bCs/>
          <w:i/>
        </w:rPr>
        <w:t>Isabelle ROUSSEL</w:t>
      </w:r>
    </w:p>
    <w:sectPr w:rsidR="009D4526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6D" w:rsidRDefault="00A1066D">
      <w:r>
        <w:separator/>
      </w:r>
    </w:p>
  </w:endnote>
  <w:endnote w:type="continuationSeparator" w:id="0">
    <w:p w:rsidR="00A1066D" w:rsidRDefault="00A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6D" w:rsidRDefault="00A1066D">
      <w:r>
        <w:separator/>
      </w:r>
    </w:p>
  </w:footnote>
  <w:footnote w:type="continuationSeparator" w:id="0">
    <w:p w:rsidR="00A1066D" w:rsidRDefault="00A1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44FD"/>
    <w:rsid w:val="000122EE"/>
    <w:rsid w:val="00024BC1"/>
    <w:rsid w:val="00040F9D"/>
    <w:rsid w:val="000410CE"/>
    <w:rsid w:val="00041EC7"/>
    <w:rsid w:val="00042A6A"/>
    <w:rsid w:val="000722B3"/>
    <w:rsid w:val="00074478"/>
    <w:rsid w:val="00080AC4"/>
    <w:rsid w:val="000856EA"/>
    <w:rsid w:val="00096D15"/>
    <w:rsid w:val="00096F98"/>
    <w:rsid w:val="000A1441"/>
    <w:rsid w:val="000A2A88"/>
    <w:rsid w:val="000B7EA5"/>
    <w:rsid w:val="000C2786"/>
    <w:rsid w:val="000C4444"/>
    <w:rsid w:val="000C6A56"/>
    <w:rsid w:val="000D5AF6"/>
    <w:rsid w:val="000D6E01"/>
    <w:rsid w:val="000D743B"/>
    <w:rsid w:val="000E3C36"/>
    <w:rsid w:val="000F1D17"/>
    <w:rsid w:val="000F1E62"/>
    <w:rsid w:val="001113B9"/>
    <w:rsid w:val="001207B0"/>
    <w:rsid w:val="00126DC2"/>
    <w:rsid w:val="001271D9"/>
    <w:rsid w:val="00127C6E"/>
    <w:rsid w:val="00131D13"/>
    <w:rsid w:val="00192080"/>
    <w:rsid w:val="001945F1"/>
    <w:rsid w:val="00197F65"/>
    <w:rsid w:val="001A751B"/>
    <w:rsid w:val="001B25C8"/>
    <w:rsid w:val="001B6DAB"/>
    <w:rsid w:val="001D50B1"/>
    <w:rsid w:val="001D5E79"/>
    <w:rsid w:val="00206E8D"/>
    <w:rsid w:val="002106B0"/>
    <w:rsid w:val="0021226C"/>
    <w:rsid w:val="002178B2"/>
    <w:rsid w:val="002447C5"/>
    <w:rsid w:val="002469DF"/>
    <w:rsid w:val="00257A32"/>
    <w:rsid w:val="0026746D"/>
    <w:rsid w:val="00270C20"/>
    <w:rsid w:val="0027445A"/>
    <w:rsid w:val="00274A8A"/>
    <w:rsid w:val="002808EB"/>
    <w:rsid w:val="00283586"/>
    <w:rsid w:val="002C0229"/>
    <w:rsid w:val="002C2EAD"/>
    <w:rsid w:val="002C385C"/>
    <w:rsid w:val="002E04A9"/>
    <w:rsid w:val="002E6D97"/>
    <w:rsid w:val="002F1790"/>
    <w:rsid w:val="0030454E"/>
    <w:rsid w:val="00314C94"/>
    <w:rsid w:val="00315D8C"/>
    <w:rsid w:val="00322584"/>
    <w:rsid w:val="00345DE9"/>
    <w:rsid w:val="003873E8"/>
    <w:rsid w:val="00394121"/>
    <w:rsid w:val="003A2CBF"/>
    <w:rsid w:val="003B4BF5"/>
    <w:rsid w:val="003E7B43"/>
    <w:rsid w:val="003F45D0"/>
    <w:rsid w:val="004060CF"/>
    <w:rsid w:val="00414CA1"/>
    <w:rsid w:val="0042103C"/>
    <w:rsid w:val="0045270D"/>
    <w:rsid w:val="00456DCB"/>
    <w:rsid w:val="00461204"/>
    <w:rsid w:val="00465EF5"/>
    <w:rsid w:val="004773CC"/>
    <w:rsid w:val="0048693C"/>
    <w:rsid w:val="00490989"/>
    <w:rsid w:val="004A4828"/>
    <w:rsid w:val="004B762F"/>
    <w:rsid w:val="004D02FD"/>
    <w:rsid w:val="004D0529"/>
    <w:rsid w:val="004D5597"/>
    <w:rsid w:val="004D563B"/>
    <w:rsid w:val="004D74A2"/>
    <w:rsid w:val="004E19F0"/>
    <w:rsid w:val="004E5669"/>
    <w:rsid w:val="004F268C"/>
    <w:rsid w:val="0053349C"/>
    <w:rsid w:val="00545C66"/>
    <w:rsid w:val="005463F4"/>
    <w:rsid w:val="00546AA7"/>
    <w:rsid w:val="0056456C"/>
    <w:rsid w:val="00565E16"/>
    <w:rsid w:val="005911F6"/>
    <w:rsid w:val="005B3E5B"/>
    <w:rsid w:val="005C4F3E"/>
    <w:rsid w:val="005D4074"/>
    <w:rsid w:val="005D6B7C"/>
    <w:rsid w:val="005E2F46"/>
    <w:rsid w:val="005F3DD8"/>
    <w:rsid w:val="0061033B"/>
    <w:rsid w:val="00616A8D"/>
    <w:rsid w:val="00616E20"/>
    <w:rsid w:val="006248E8"/>
    <w:rsid w:val="00645CFC"/>
    <w:rsid w:val="0065564A"/>
    <w:rsid w:val="00665587"/>
    <w:rsid w:val="00682C8D"/>
    <w:rsid w:val="00682EA1"/>
    <w:rsid w:val="006A308B"/>
    <w:rsid w:val="006B76A3"/>
    <w:rsid w:val="006E1227"/>
    <w:rsid w:val="006E7D2E"/>
    <w:rsid w:val="006F50B5"/>
    <w:rsid w:val="006F57E8"/>
    <w:rsid w:val="0070066C"/>
    <w:rsid w:val="00702491"/>
    <w:rsid w:val="00703A07"/>
    <w:rsid w:val="00710FF1"/>
    <w:rsid w:val="007118D4"/>
    <w:rsid w:val="00712358"/>
    <w:rsid w:val="0071375B"/>
    <w:rsid w:val="00715241"/>
    <w:rsid w:val="00716B05"/>
    <w:rsid w:val="007220D6"/>
    <w:rsid w:val="00723A73"/>
    <w:rsid w:val="00734D64"/>
    <w:rsid w:val="00771E3F"/>
    <w:rsid w:val="00776856"/>
    <w:rsid w:val="007862E4"/>
    <w:rsid w:val="007871EB"/>
    <w:rsid w:val="007A02DE"/>
    <w:rsid w:val="007B263D"/>
    <w:rsid w:val="007C14F9"/>
    <w:rsid w:val="007C60EA"/>
    <w:rsid w:val="007D2692"/>
    <w:rsid w:val="007E5777"/>
    <w:rsid w:val="007F0A4D"/>
    <w:rsid w:val="008136DB"/>
    <w:rsid w:val="00826C4C"/>
    <w:rsid w:val="00847CE5"/>
    <w:rsid w:val="008747AF"/>
    <w:rsid w:val="0087606B"/>
    <w:rsid w:val="008822A6"/>
    <w:rsid w:val="00886258"/>
    <w:rsid w:val="008A34DA"/>
    <w:rsid w:val="008B0B8B"/>
    <w:rsid w:val="008E375C"/>
    <w:rsid w:val="00906700"/>
    <w:rsid w:val="0090783C"/>
    <w:rsid w:val="00941260"/>
    <w:rsid w:val="00942275"/>
    <w:rsid w:val="00942BE2"/>
    <w:rsid w:val="00943679"/>
    <w:rsid w:val="009713D1"/>
    <w:rsid w:val="009770D5"/>
    <w:rsid w:val="009A4431"/>
    <w:rsid w:val="009A51AD"/>
    <w:rsid w:val="009B2A93"/>
    <w:rsid w:val="009C12F1"/>
    <w:rsid w:val="009D0DF7"/>
    <w:rsid w:val="009D3D32"/>
    <w:rsid w:val="009D4526"/>
    <w:rsid w:val="009E11F3"/>
    <w:rsid w:val="009F41AE"/>
    <w:rsid w:val="009F5162"/>
    <w:rsid w:val="00A06B5E"/>
    <w:rsid w:val="00A1066D"/>
    <w:rsid w:val="00A21E7D"/>
    <w:rsid w:val="00A24786"/>
    <w:rsid w:val="00A311D6"/>
    <w:rsid w:val="00A35C26"/>
    <w:rsid w:val="00A37798"/>
    <w:rsid w:val="00A61783"/>
    <w:rsid w:val="00A736FE"/>
    <w:rsid w:val="00A73A4F"/>
    <w:rsid w:val="00AA3A40"/>
    <w:rsid w:val="00AC3EBB"/>
    <w:rsid w:val="00B06EEF"/>
    <w:rsid w:val="00B12092"/>
    <w:rsid w:val="00B1241E"/>
    <w:rsid w:val="00B25E21"/>
    <w:rsid w:val="00B53875"/>
    <w:rsid w:val="00B87244"/>
    <w:rsid w:val="00BB2960"/>
    <w:rsid w:val="00BB7E37"/>
    <w:rsid w:val="00BC0D99"/>
    <w:rsid w:val="00BD1A17"/>
    <w:rsid w:val="00BE1B24"/>
    <w:rsid w:val="00BE2510"/>
    <w:rsid w:val="00BE2B33"/>
    <w:rsid w:val="00C00D92"/>
    <w:rsid w:val="00C15A58"/>
    <w:rsid w:val="00C167DD"/>
    <w:rsid w:val="00C22A97"/>
    <w:rsid w:val="00C26086"/>
    <w:rsid w:val="00C443BE"/>
    <w:rsid w:val="00C72648"/>
    <w:rsid w:val="00C75B0B"/>
    <w:rsid w:val="00C855BC"/>
    <w:rsid w:val="00CA3D34"/>
    <w:rsid w:val="00CB2DB8"/>
    <w:rsid w:val="00CD2736"/>
    <w:rsid w:val="00CD4004"/>
    <w:rsid w:val="00CD5E33"/>
    <w:rsid w:val="00CD6255"/>
    <w:rsid w:val="00D07DB5"/>
    <w:rsid w:val="00D36CF7"/>
    <w:rsid w:val="00D46AAC"/>
    <w:rsid w:val="00D50A9B"/>
    <w:rsid w:val="00D51DD1"/>
    <w:rsid w:val="00D57852"/>
    <w:rsid w:val="00D705F1"/>
    <w:rsid w:val="00D74692"/>
    <w:rsid w:val="00D8102A"/>
    <w:rsid w:val="00D93CE7"/>
    <w:rsid w:val="00DA3C6A"/>
    <w:rsid w:val="00DA463A"/>
    <w:rsid w:val="00DB485E"/>
    <w:rsid w:val="00DC4CBB"/>
    <w:rsid w:val="00DE599A"/>
    <w:rsid w:val="00DE711C"/>
    <w:rsid w:val="00DF528C"/>
    <w:rsid w:val="00E132DE"/>
    <w:rsid w:val="00E1575E"/>
    <w:rsid w:val="00E26DEA"/>
    <w:rsid w:val="00E32513"/>
    <w:rsid w:val="00E34166"/>
    <w:rsid w:val="00E445BF"/>
    <w:rsid w:val="00E56BD6"/>
    <w:rsid w:val="00E61D12"/>
    <w:rsid w:val="00E65EA3"/>
    <w:rsid w:val="00E807A1"/>
    <w:rsid w:val="00E96FAB"/>
    <w:rsid w:val="00EC504B"/>
    <w:rsid w:val="00ED52AD"/>
    <w:rsid w:val="00EE4B8C"/>
    <w:rsid w:val="00F20530"/>
    <w:rsid w:val="00F3344E"/>
    <w:rsid w:val="00F43A99"/>
    <w:rsid w:val="00F53534"/>
    <w:rsid w:val="00F73CB0"/>
    <w:rsid w:val="00F81387"/>
    <w:rsid w:val="00F8199E"/>
    <w:rsid w:val="00F81B81"/>
    <w:rsid w:val="00F83685"/>
    <w:rsid w:val="00F8451E"/>
    <w:rsid w:val="00F87BA9"/>
    <w:rsid w:val="00FB11A0"/>
    <w:rsid w:val="00FC5BD2"/>
    <w:rsid w:val="00FC605A"/>
    <w:rsid w:val="00FD07C9"/>
    <w:rsid w:val="00FD1E37"/>
    <w:rsid w:val="00FE3AE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270A9AB5"/>
  <w15:docId w15:val="{70940793-745E-4119-89A5-979839EF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F57E8"/>
    <w:pPr>
      <w:ind w:left="720"/>
      <w:contextualSpacing/>
    </w:pPr>
  </w:style>
  <w:style w:type="character" w:customStyle="1" w:styleId="custom-field-value">
    <w:name w:val="custom-field-value"/>
    <w:basedOn w:val="Policepardfaut"/>
    <w:rsid w:val="00B8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FDBA7-5D00-4CA7-A5F2-611C1E83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265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3</cp:revision>
  <cp:lastPrinted>2025-06-19T11:39:00Z</cp:lastPrinted>
  <dcterms:created xsi:type="dcterms:W3CDTF">2026-05-18T12:18:00Z</dcterms:created>
  <dcterms:modified xsi:type="dcterms:W3CDTF">2026-05-18T13:32:00Z</dcterms:modified>
</cp:coreProperties>
</file>