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C7635A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B49D1" wp14:editId="5D8BC48C">
                <wp:simplePos x="0" y="0"/>
                <wp:positionH relativeFrom="column">
                  <wp:posOffset>2094230</wp:posOffset>
                </wp:positionH>
                <wp:positionV relativeFrom="paragraph">
                  <wp:posOffset>-113665</wp:posOffset>
                </wp:positionV>
                <wp:extent cx="1410970" cy="18605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CF544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4B47E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CF5444" w:rsidP="00C7635A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C7635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B49D1" id="Rectangle 2" o:spid="_x0000_s1026" style="position:absolute;left:0;text-align:left;margin-left:164.9pt;margin-top:-8.9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983923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="004B47E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983923" w:rsidP="00C7635A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C7635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FAABB5" wp14:editId="619A058F">
            <wp:simplePos x="0" y="0"/>
            <wp:positionH relativeFrom="column">
              <wp:posOffset>-400050</wp:posOffset>
            </wp:positionH>
            <wp:positionV relativeFrom="paragraph">
              <wp:posOffset>36195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 wp14:anchorId="670FA95A" wp14:editId="5EE0C2F3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09521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2026-2027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865E6E" w:rsidP="00DD6AF9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3772308</wp:posOffset>
                </wp:positionH>
                <wp:positionV relativeFrom="paragraph">
                  <wp:posOffset>74257</wp:posOffset>
                </wp:positionV>
                <wp:extent cx="2351405" cy="1379258"/>
                <wp:effectExtent l="0" t="0" r="10795" b="1143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3792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Pr="008136DB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22354C" w:rsidRDefault="00043C51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Organisation de Transport de Marchandises</w:t>
                            </w:r>
                          </w:p>
                          <w:p w:rsidR="008A6D98" w:rsidRDefault="008A6D98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65E6E" w:rsidRDefault="008A6D98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(T </w:t>
                            </w:r>
                            <w:r w:rsidR="00043C51">
                              <w:rPr>
                                <w:b/>
                                <w:sz w:val="28"/>
                                <w:szCs w:val="28"/>
                              </w:rPr>
                              <w:t>OTM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65E6E" w:rsidRPr="008136DB" w:rsidRDefault="00865E6E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F3A19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9C67B5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(T</w:t>
                            </w:r>
                            <w:r w:rsidR="001A68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BAC </w:t>
                            </w:r>
                            <w:r w:rsidR="002E5AA8"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  <w:r w:rsidR="0022354C"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05pt;margin-top:5.85pt;width:185.1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">
                <v:textbox>
                  <w:txbxContent>
                    <w:p w:rsidR="0022354C" w:rsidRPr="008136DB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22354C" w:rsidRDefault="00043C51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Organisation de Transport de Marchandises</w:t>
                      </w:r>
                    </w:p>
                    <w:p w:rsidR="008A6D98" w:rsidRDefault="008A6D98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65E6E" w:rsidRDefault="008A6D98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(T </w:t>
                      </w:r>
                      <w:r w:rsidR="00043C51">
                        <w:rPr>
                          <w:b/>
                          <w:sz w:val="28"/>
                          <w:szCs w:val="28"/>
                        </w:rPr>
                        <w:t>OTM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865E6E" w:rsidRPr="008136DB" w:rsidRDefault="00865E6E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F3A19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9C67B5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(T</w:t>
                      </w:r>
                      <w:r w:rsidR="001A68FC">
                        <w:rPr>
                          <w:b/>
                          <w:sz w:val="28"/>
                          <w:szCs w:val="28"/>
                        </w:rPr>
                        <w:t xml:space="preserve"> BAC </w:t>
                      </w:r>
                      <w:r w:rsidR="002E5AA8"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  <w:r w:rsidR="0022354C"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77F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371" w:type="dxa"/>
        <w:tblInd w:w="60" w:type="dxa"/>
        <w:tblLook w:val="04A0" w:firstRow="1" w:lastRow="0" w:firstColumn="1" w:lastColumn="0" w:noHBand="0" w:noVBand="1"/>
      </w:tblPr>
      <w:tblGrid>
        <w:gridCol w:w="1807"/>
        <w:gridCol w:w="2263"/>
        <w:gridCol w:w="1332"/>
        <w:gridCol w:w="1796"/>
        <w:gridCol w:w="2210"/>
        <w:gridCol w:w="963"/>
      </w:tblGrid>
      <w:tr w:rsidR="00FE7F68" w:rsidTr="00842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Discipline</w:t>
            </w:r>
          </w:p>
          <w:p w:rsidR="009C12F1" w:rsidRPr="00DF208A" w:rsidRDefault="009C12F1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3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Titre de l’ouvrage</w:t>
            </w:r>
          </w:p>
          <w:p w:rsidR="009C12F1" w:rsidRPr="00DF208A" w:rsidRDefault="009C12F1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2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Auteur(s)</w:t>
            </w:r>
          </w:p>
        </w:tc>
        <w:tc>
          <w:tcPr>
            <w:tcW w:w="1756" w:type="dxa"/>
          </w:tcPr>
          <w:p w:rsidR="00FE7F68" w:rsidRPr="00DF208A" w:rsidRDefault="00DA3C6A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Éditeur</w:t>
            </w:r>
          </w:p>
        </w:tc>
        <w:tc>
          <w:tcPr>
            <w:tcW w:w="2170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EAN 13 ou ISBN</w:t>
            </w:r>
          </w:p>
        </w:tc>
        <w:tc>
          <w:tcPr>
            <w:tcW w:w="903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Prix</w:t>
            </w:r>
          </w:p>
        </w:tc>
      </w:tr>
      <w:tr w:rsidR="00043C51" w:rsidRPr="00CF5444" w:rsidTr="00842832">
        <w:tc>
          <w:tcPr>
            <w:tcW w:w="1747" w:type="dxa"/>
          </w:tcPr>
          <w:p w:rsidR="00043C51" w:rsidRPr="00CF5444" w:rsidRDefault="00043C51" w:rsidP="00043C51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5444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23" w:type="dxa"/>
          </w:tcPr>
          <w:p w:rsidR="00043C51" w:rsidRPr="00CF5444" w:rsidRDefault="00043C51" w:rsidP="00043C51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F5444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292" w:type="dxa"/>
          </w:tcPr>
          <w:p w:rsidR="00043C51" w:rsidRPr="00CF5444" w:rsidRDefault="00043C51" w:rsidP="00043C51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CF5444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756" w:type="dxa"/>
          </w:tcPr>
          <w:p w:rsidR="00043C51" w:rsidRPr="00CF5444" w:rsidRDefault="00043C51" w:rsidP="00043C51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CF5444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70" w:type="dxa"/>
          </w:tcPr>
          <w:p w:rsidR="00043C51" w:rsidRPr="00CF5444" w:rsidRDefault="00043C51" w:rsidP="00043C51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F5444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978-2-206-11783-6</w:t>
            </w:r>
          </w:p>
        </w:tc>
        <w:tc>
          <w:tcPr>
            <w:tcW w:w="903" w:type="dxa"/>
          </w:tcPr>
          <w:p w:rsidR="00043C51" w:rsidRPr="00CF5444" w:rsidRDefault="00043C51" w:rsidP="00043C51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CF5444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</w:tbl>
    <w:p w:rsidR="003E7B43" w:rsidRPr="00CF5444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06B6E" w:rsidRPr="00CF5444" w:rsidRDefault="001965E6" w:rsidP="00A242E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CF5444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CF5444">
        <w:rPr>
          <w:rFonts w:ascii="Arial" w:hAnsi="Arial"/>
          <w:b/>
          <w:bCs/>
        </w:rPr>
        <w:t xml:space="preserve"> : </w:t>
      </w:r>
    </w:p>
    <w:p w:rsidR="00A242E9" w:rsidRPr="00CF5444" w:rsidRDefault="00A242E9" w:rsidP="0038331B">
      <w:pPr>
        <w:rPr>
          <w:rFonts w:ascii="Arial" w:hAnsi="Arial" w:cs="Arial"/>
        </w:rPr>
      </w:pPr>
    </w:p>
    <w:p w:rsidR="00983923" w:rsidRPr="00CF5444" w:rsidRDefault="00983923" w:rsidP="00983923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CF5444">
        <w:rPr>
          <w:rFonts w:ascii="Arial" w:hAnsi="Arial"/>
          <w:b/>
          <w:bCs/>
          <w:u w:val="single"/>
        </w:rPr>
        <w:t>PSE :</w:t>
      </w:r>
    </w:p>
    <w:p w:rsidR="00983923" w:rsidRPr="00676D8F" w:rsidRDefault="00983923" w:rsidP="00983923">
      <w:pPr>
        <w:tabs>
          <w:tab w:val="left" w:pos="5954"/>
        </w:tabs>
        <w:rPr>
          <w:rFonts w:ascii="Arial" w:hAnsi="Arial"/>
          <w:bCs/>
        </w:rPr>
      </w:pPr>
      <w:r w:rsidRPr="00CF5444">
        <w:rPr>
          <w:rFonts w:ascii="Arial" w:hAnsi="Arial"/>
          <w:bCs/>
        </w:rPr>
        <w:t>1 porte vues (200 vues)</w:t>
      </w:r>
      <w:bookmarkStart w:id="0" w:name="_GoBack"/>
      <w:bookmarkEnd w:id="0"/>
    </w:p>
    <w:p w:rsidR="00A62352" w:rsidRPr="00676D8F" w:rsidRDefault="00A62352" w:rsidP="0038331B">
      <w:pPr>
        <w:rPr>
          <w:rFonts w:ascii="Arial" w:hAnsi="Arial" w:cs="Arial"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44E7B" w:rsidRDefault="00644E7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44E7B" w:rsidRDefault="00644E7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001C8" w:rsidRDefault="00A001C8" w:rsidP="001C7AA7">
      <w:pPr>
        <w:tabs>
          <w:tab w:val="left" w:pos="5954"/>
        </w:tabs>
        <w:rPr>
          <w:rFonts w:ascii="Arial" w:hAnsi="Arial"/>
          <w:b/>
          <w:bCs/>
        </w:rPr>
      </w:pPr>
    </w:p>
    <w:p w:rsidR="00A001C8" w:rsidRPr="0069323D" w:rsidRDefault="00A001C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  <w:r w:rsidRPr="0069323D"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 xml:space="preserve">Le </w:t>
      </w:r>
      <w:r w:rsidR="00043C51">
        <w:rPr>
          <w:rFonts w:ascii="Arial" w:hAnsi="Arial"/>
          <w:b/>
          <w:bCs/>
        </w:rPr>
        <w:t>18 mai 2026</w:t>
      </w:r>
    </w:p>
    <w:p w:rsidR="001B3755" w:rsidRDefault="001B3755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Pr="00DD6AF9" w:rsidRDefault="00DD6AF9" w:rsidP="00DD6AF9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  <w:r w:rsidRPr="00DD6AF9">
        <w:rPr>
          <w:rFonts w:ascii="Arial" w:hAnsi="Arial"/>
          <w:b/>
          <w:bCs/>
          <w:i/>
        </w:rPr>
        <w:t>L</w:t>
      </w:r>
      <w:r w:rsidR="00D40F14">
        <w:rPr>
          <w:rFonts w:ascii="Arial" w:hAnsi="Arial"/>
          <w:b/>
          <w:bCs/>
          <w:i/>
        </w:rPr>
        <w:t>a</w:t>
      </w:r>
      <w:r w:rsidRPr="00DD6AF9">
        <w:rPr>
          <w:rFonts w:ascii="Arial" w:hAnsi="Arial"/>
          <w:b/>
          <w:bCs/>
          <w:i/>
        </w:rPr>
        <w:t xml:space="preserve"> Proviseur</w:t>
      </w:r>
      <w:r w:rsidR="00D40F14">
        <w:rPr>
          <w:rFonts w:ascii="Arial" w:hAnsi="Arial"/>
          <w:b/>
          <w:bCs/>
          <w:i/>
        </w:rPr>
        <w:t>e</w:t>
      </w:r>
    </w:p>
    <w:p w:rsidR="00DD6AF9" w:rsidRPr="00DD6AF9" w:rsidRDefault="00DD6AF9" w:rsidP="00DD6AF9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</w:p>
    <w:p w:rsidR="00DD6AF9" w:rsidRPr="00DD6AF9" w:rsidRDefault="001C7AA7" w:rsidP="00DD6AF9">
      <w:pPr>
        <w:tabs>
          <w:tab w:val="left" w:pos="5812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F5022">
      <w:pPr>
        <w:jc w:val="center"/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6E" w:rsidRDefault="00D73E6E">
      <w:r>
        <w:separator/>
      </w:r>
    </w:p>
  </w:endnote>
  <w:endnote w:type="continuationSeparator" w:id="0">
    <w:p w:rsidR="00D73E6E" w:rsidRDefault="00D7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6E" w:rsidRDefault="00D73E6E">
      <w:r>
        <w:separator/>
      </w:r>
    </w:p>
  </w:footnote>
  <w:footnote w:type="continuationSeparator" w:id="0">
    <w:p w:rsidR="00D73E6E" w:rsidRDefault="00D7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5270B"/>
    <w:multiLevelType w:val="hybridMultilevel"/>
    <w:tmpl w:val="A2A2B2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640F"/>
    <w:rsid w:val="000122EE"/>
    <w:rsid w:val="00024BC1"/>
    <w:rsid w:val="00040F9D"/>
    <w:rsid w:val="00042A6A"/>
    <w:rsid w:val="00043C51"/>
    <w:rsid w:val="000615C5"/>
    <w:rsid w:val="000722B3"/>
    <w:rsid w:val="00074478"/>
    <w:rsid w:val="000833AE"/>
    <w:rsid w:val="000856EA"/>
    <w:rsid w:val="0009207C"/>
    <w:rsid w:val="00095213"/>
    <w:rsid w:val="00096D15"/>
    <w:rsid w:val="00096F98"/>
    <w:rsid w:val="000A1441"/>
    <w:rsid w:val="000A5ECE"/>
    <w:rsid w:val="000A6BCC"/>
    <w:rsid w:val="000B5B4D"/>
    <w:rsid w:val="000C2786"/>
    <w:rsid w:val="000D743B"/>
    <w:rsid w:val="000F1B5F"/>
    <w:rsid w:val="000F1E62"/>
    <w:rsid w:val="001113B9"/>
    <w:rsid w:val="00115E7C"/>
    <w:rsid w:val="00127C6E"/>
    <w:rsid w:val="00131D13"/>
    <w:rsid w:val="00155376"/>
    <w:rsid w:val="001945F1"/>
    <w:rsid w:val="001965E6"/>
    <w:rsid w:val="001A1AE9"/>
    <w:rsid w:val="001A68FC"/>
    <w:rsid w:val="001B25C8"/>
    <w:rsid w:val="001B3755"/>
    <w:rsid w:val="001C7AA7"/>
    <w:rsid w:val="001D2750"/>
    <w:rsid w:val="001D50B1"/>
    <w:rsid w:val="001D5E79"/>
    <w:rsid w:val="00206E8D"/>
    <w:rsid w:val="00216ACF"/>
    <w:rsid w:val="002171A8"/>
    <w:rsid w:val="0022354C"/>
    <w:rsid w:val="002469DF"/>
    <w:rsid w:val="00257A32"/>
    <w:rsid w:val="0027445A"/>
    <w:rsid w:val="002808EB"/>
    <w:rsid w:val="00283586"/>
    <w:rsid w:val="002B273C"/>
    <w:rsid w:val="002B70BB"/>
    <w:rsid w:val="002C385C"/>
    <w:rsid w:val="002E04A9"/>
    <w:rsid w:val="002E5AA8"/>
    <w:rsid w:val="002F1790"/>
    <w:rsid w:val="003003FE"/>
    <w:rsid w:val="0030454E"/>
    <w:rsid w:val="00306B6E"/>
    <w:rsid w:val="00315D8C"/>
    <w:rsid w:val="00322584"/>
    <w:rsid w:val="00345DE9"/>
    <w:rsid w:val="00363B04"/>
    <w:rsid w:val="0038331B"/>
    <w:rsid w:val="00394121"/>
    <w:rsid w:val="0039698D"/>
    <w:rsid w:val="003A2CBF"/>
    <w:rsid w:val="003B4AAF"/>
    <w:rsid w:val="003B4BF5"/>
    <w:rsid w:val="003E7B43"/>
    <w:rsid w:val="004060CF"/>
    <w:rsid w:val="0042103C"/>
    <w:rsid w:val="00423597"/>
    <w:rsid w:val="0042677F"/>
    <w:rsid w:val="00426E37"/>
    <w:rsid w:val="0045270D"/>
    <w:rsid w:val="004549BC"/>
    <w:rsid w:val="00456DCB"/>
    <w:rsid w:val="00461204"/>
    <w:rsid w:val="00465EF5"/>
    <w:rsid w:val="004A4828"/>
    <w:rsid w:val="004B47EA"/>
    <w:rsid w:val="004D02FD"/>
    <w:rsid w:val="004D0529"/>
    <w:rsid w:val="004D74A2"/>
    <w:rsid w:val="004E19F0"/>
    <w:rsid w:val="004E5669"/>
    <w:rsid w:val="004F268C"/>
    <w:rsid w:val="005463F4"/>
    <w:rsid w:val="00546AA7"/>
    <w:rsid w:val="005B3E5B"/>
    <w:rsid w:val="005C4F3E"/>
    <w:rsid w:val="005C76EE"/>
    <w:rsid w:val="005D4074"/>
    <w:rsid w:val="005D6D67"/>
    <w:rsid w:val="005E2F46"/>
    <w:rsid w:val="005E419D"/>
    <w:rsid w:val="005F36D4"/>
    <w:rsid w:val="005F5E39"/>
    <w:rsid w:val="0061033B"/>
    <w:rsid w:val="00616A8D"/>
    <w:rsid w:val="006248E8"/>
    <w:rsid w:val="00644E7B"/>
    <w:rsid w:val="00651B3F"/>
    <w:rsid w:val="0065535F"/>
    <w:rsid w:val="0065564A"/>
    <w:rsid w:val="00676D8F"/>
    <w:rsid w:val="00680D8C"/>
    <w:rsid w:val="00682C8D"/>
    <w:rsid w:val="00682EA1"/>
    <w:rsid w:val="0069323D"/>
    <w:rsid w:val="006A308B"/>
    <w:rsid w:val="006B3DB6"/>
    <w:rsid w:val="006B76A3"/>
    <w:rsid w:val="006C005A"/>
    <w:rsid w:val="006E1227"/>
    <w:rsid w:val="006E7D2E"/>
    <w:rsid w:val="006F50B5"/>
    <w:rsid w:val="0070066C"/>
    <w:rsid w:val="00703A07"/>
    <w:rsid w:val="007118D4"/>
    <w:rsid w:val="00716B05"/>
    <w:rsid w:val="00723A73"/>
    <w:rsid w:val="00724C45"/>
    <w:rsid w:val="0074242A"/>
    <w:rsid w:val="00754CA9"/>
    <w:rsid w:val="007871EB"/>
    <w:rsid w:val="00793A1E"/>
    <w:rsid w:val="007A0122"/>
    <w:rsid w:val="007A0D5E"/>
    <w:rsid w:val="007B263D"/>
    <w:rsid w:val="007C5185"/>
    <w:rsid w:val="007C60EA"/>
    <w:rsid w:val="007E5777"/>
    <w:rsid w:val="008136DB"/>
    <w:rsid w:val="00831FCC"/>
    <w:rsid w:val="00841081"/>
    <w:rsid w:val="00842832"/>
    <w:rsid w:val="00843F17"/>
    <w:rsid w:val="00847CE5"/>
    <w:rsid w:val="00860A10"/>
    <w:rsid w:val="00865E6E"/>
    <w:rsid w:val="008747AF"/>
    <w:rsid w:val="008822A6"/>
    <w:rsid w:val="008A34DA"/>
    <w:rsid w:val="008A6D98"/>
    <w:rsid w:val="008B0B8B"/>
    <w:rsid w:val="00906700"/>
    <w:rsid w:val="0090783C"/>
    <w:rsid w:val="00925EEC"/>
    <w:rsid w:val="00941260"/>
    <w:rsid w:val="00942275"/>
    <w:rsid w:val="009713D1"/>
    <w:rsid w:val="009733D5"/>
    <w:rsid w:val="00983923"/>
    <w:rsid w:val="009A51AD"/>
    <w:rsid w:val="009A60D7"/>
    <w:rsid w:val="009C12F1"/>
    <w:rsid w:val="009C4193"/>
    <w:rsid w:val="009C67B5"/>
    <w:rsid w:val="009D2368"/>
    <w:rsid w:val="009D3D32"/>
    <w:rsid w:val="009E3FC7"/>
    <w:rsid w:val="009F795D"/>
    <w:rsid w:val="00A001C8"/>
    <w:rsid w:val="00A21E7D"/>
    <w:rsid w:val="00A242E9"/>
    <w:rsid w:val="00A24786"/>
    <w:rsid w:val="00A364DE"/>
    <w:rsid w:val="00A45484"/>
    <w:rsid w:val="00A62352"/>
    <w:rsid w:val="00AB7A68"/>
    <w:rsid w:val="00AC3EBB"/>
    <w:rsid w:val="00B25E21"/>
    <w:rsid w:val="00B37F67"/>
    <w:rsid w:val="00B53875"/>
    <w:rsid w:val="00B62139"/>
    <w:rsid w:val="00BA2A5E"/>
    <w:rsid w:val="00BA6A94"/>
    <w:rsid w:val="00BB7E37"/>
    <w:rsid w:val="00BD1A17"/>
    <w:rsid w:val="00BD5122"/>
    <w:rsid w:val="00BE2510"/>
    <w:rsid w:val="00BE2B33"/>
    <w:rsid w:val="00C15A58"/>
    <w:rsid w:val="00C3425F"/>
    <w:rsid w:val="00C43E29"/>
    <w:rsid w:val="00C443BE"/>
    <w:rsid w:val="00C51646"/>
    <w:rsid w:val="00C56125"/>
    <w:rsid w:val="00C65B03"/>
    <w:rsid w:val="00C72648"/>
    <w:rsid w:val="00C75B0B"/>
    <w:rsid w:val="00C7635A"/>
    <w:rsid w:val="00C855BC"/>
    <w:rsid w:val="00CA3D34"/>
    <w:rsid w:val="00CC7C43"/>
    <w:rsid w:val="00CD2736"/>
    <w:rsid w:val="00CD4004"/>
    <w:rsid w:val="00CD5E33"/>
    <w:rsid w:val="00CF3A19"/>
    <w:rsid w:val="00CF5444"/>
    <w:rsid w:val="00D023F1"/>
    <w:rsid w:val="00D40F14"/>
    <w:rsid w:val="00D46AAC"/>
    <w:rsid w:val="00D47BC0"/>
    <w:rsid w:val="00D51DD1"/>
    <w:rsid w:val="00D57852"/>
    <w:rsid w:val="00D73E6E"/>
    <w:rsid w:val="00D8102A"/>
    <w:rsid w:val="00D862B1"/>
    <w:rsid w:val="00DA3C6A"/>
    <w:rsid w:val="00DA463A"/>
    <w:rsid w:val="00DC4CBB"/>
    <w:rsid w:val="00DD6AF9"/>
    <w:rsid w:val="00DE711C"/>
    <w:rsid w:val="00DF208A"/>
    <w:rsid w:val="00E14638"/>
    <w:rsid w:val="00E1575E"/>
    <w:rsid w:val="00E26A89"/>
    <w:rsid w:val="00E34166"/>
    <w:rsid w:val="00E445BF"/>
    <w:rsid w:val="00E47FB6"/>
    <w:rsid w:val="00E61D12"/>
    <w:rsid w:val="00E74E70"/>
    <w:rsid w:val="00E807A1"/>
    <w:rsid w:val="00E87361"/>
    <w:rsid w:val="00EC504B"/>
    <w:rsid w:val="00ED42DB"/>
    <w:rsid w:val="00ED52AD"/>
    <w:rsid w:val="00EE1CD2"/>
    <w:rsid w:val="00EF7311"/>
    <w:rsid w:val="00F05990"/>
    <w:rsid w:val="00F14AE7"/>
    <w:rsid w:val="00F20530"/>
    <w:rsid w:val="00F25AAA"/>
    <w:rsid w:val="00F40173"/>
    <w:rsid w:val="00F43A99"/>
    <w:rsid w:val="00F81387"/>
    <w:rsid w:val="00F92FE1"/>
    <w:rsid w:val="00FC08C6"/>
    <w:rsid w:val="00FC5BD2"/>
    <w:rsid w:val="00FC69AE"/>
    <w:rsid w:val="00FC7A2F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43C71B4F"/>
  <w15:docId w15:val="{1AADD880-8872-467E-A9DE-8ECDCB7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character" w:customStyle="1" w:styleId="last">
    <w:name w:val="last"/>
    <w:basedOn w:val="Policepardfaut"/>
    <w:rsid w:val="00754CA9"/>
  </w:style>
  <w:style w:type="paragraph" w:styleId="Paragraphedeliste">
    <w:name w:val="List Paragraph"/>
    <w:basedOn w:val="Normal"/>
    <w:uiPriority w:val="34"/>
    <w:qFormat/>
    <w:rsid w:val="00B62139"/>
    <w:pPr>
      <w:ind w:left="720"/>
      <w:contextualSpacing/>
    </w:pPr>
  </w:style>
  <w:style w:type="paragraph" w:customStyle="1" w:styleId="Standard">
    <w:name w:val="Standard"/>
    <w:rsid w:val="00983923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0978D-DA9D-4BBA-8690-F0218C73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2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288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4</cp:revision>
  <cp:lastPrinted>2025-06-19T11:39:00Z</cp:lastPrinted>
  <dcterms:created xsi:type="dcterms:W3CDTF">2026-05-18T12:07:00Z</dcterms:created>
  <dcterms:modified xsi:type="dcterms:W3CDTF">2026-05-18T13:31:00Z</dcterms:modified>
</cp:coreProperties>
</file>