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6A5A07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E8A01D" wp14:editId="38533C6C">
                <wp:simplePos x="0" y="0"/>
                <wp:positionH relativeFrom="column">
                  <wp:posOffset>1960880</wp:posOffset>
                </wp:positionH>
                <wp:positionV relativeFrom="paragraph">
                  <wp:posOffset>-43815</wp:posOffset>
                </wp:positionV>
                <wp:extent cx="1410970" cy="185547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204" w:rsidRDefault="00461204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B8644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8" w:history="1">
                              <w:r w:rsidR="006A5A07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461204" w:rsidRDefault="00461204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6A5A07" w:rsidRDefault="006A5A07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6A5A07" w:rsidRDefault="00B86444" w:rsidP="006A5A07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hyperlink r:id="rId9" w:history="1">
                              <w:r w:rsidR="006A5A07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6A5A07" w:rsidRDefault="006A5A07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461204" w:rsidRDefault="00461204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8A01D" id="Rectangle 2" o:spid="_x0000_s1026" style="position:absolute;left:0;text-align:left;margin-left:154.4pt;margin-top:-3.45pt;width:111.1pt;height:14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" stroked="f" strokeweight="0">
                <v:textbox inset="0,0,0,0">
                  <w:txbxContent>
                    <w:p w:rsidR="00461204" w:rsidRDefault="00461204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6A5A07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0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461204" w:rsidRDefault="00461204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6A5A07" w:rsidRDefault="006A5A07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6A5A07" w:rsidRDefault="006A5A07" w:rsidP="006A5A07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hyperlink r:id="rId11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6A5A07" w:rsidRDefault="006A5A07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Dossier  suivi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par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</w:t>
                      </w: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14  xx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461204" w:rsidRDefault="00461204" w:rsidP="004060C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608772A" wp14:editId="5DD040ED">
            <wp:simplePos x="0" y="0"/>
            <wp:positionH relativeFrom="column">
              <wp:posOffset>-504825</wp:posOffset>
            </wp:positionH>
            <wp:positionV relativeFrom="paragraph">
              <wp:posOffset>15240</wp:posOffset>
            </wp:positionV>
            <wp:extent cx="2324100" cy="10477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595">
        <w:rPr>
          <w:rFonts w:ascii="Arial" w:hAnsi="Arial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957A68E" wp14:editId="529D62FC">
            <wp:simplePos x="0" y="0"/>
            <wp:positionH relativeFrom="column">
              <wp:posOffset>3812540</wp:posOffset>
            </wp:positionH>
            <wp:positionV relativeFrom="paragraph">
              <wp:posOffset>116840</wp:posOffset>
            </wp:positionV>
            <wp:extent cx="1212850" cy="819150"/>
            <wp:effectExtent l="19050" t="0" r="6350" b="0"/>
            <wp:wrapNone/>
            <wp:docPr id="3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FA42C9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</w:t>
      </w:r>
      <w:r w:rsidR="00D959FD">
        <w:rPr>
          <w:rFonts w:ascii="Arial" w:hAnsi="Arial"/>
          <w:sz w:val="24"/>
          <w:szCs w:val="24"/>
        </w:rPr>
        <w:t>6</w:t>
      </w:r>
      <w:r w:rsidR="003E4207">
        <w:rPr>
          <w:rFonts w:ascii="Arial" w:hAnsi="Arial"/>
          <w:sz w:val="24"/>
          <w:szCs w:val="24"/>
        </w:rPr>
        <w:t>-20</w:t>
      </w:r>
      <w:r w:rsidR="00D959FD">
        <w:rPr>
          <w:rFonts w:ascii="Arial" w:hAnsi="Arial"/>
          <w:sz w:val="24"/>
          <w:szCs w:val="24"/>
        </w:rPr>
        <w:t>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970428" w:rsidP="00723A73">
      <w:pPr>
        <w:tabs>
          <w:tab w:val="left" w:pos="5954"/>
        </w:tabs>
        <w:ind w:left="1372"/>
        <w:rPr>
          <w:rFonts w:ascii="Arial" w:hAnsi="Arial"/>
          <w:b/>
          <w:bCs/>
        </w:rPr>
      </w:pPr>
      <w:r w:rsidRPr="00604C32">
        <w:rPr>
          <w:rFonts w:ascii="Arial" w:hAnsi="Arial"/>
          <w:b/>
          <w:bCs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69850</wp:posOffset>
            </wp:positionV>
            <wp:extent cx="1409700" cy="1318260"/>
            <wp:effectExtent l="0" t="0" r="0" b="0"/>
            <wp:wrapNone/>
            <wp:docPr id="7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0070B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16510</wp:posOffset>
                </wp:positionV>
                <wp:extent cx="2498725" cy="13341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133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730B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6730BB" w:rsidRPr="006730BB" w:rsidRDefault="00B516B9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Maintenance des Matériels de Construction et de Manutention</w:t>
                            </w:r>
                          </w:p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730BB" w:rsidRPr="006730BB" w:rsidRDefault="00C1197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0070B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 </w:t>
                            </w:r>
                            <w:r w:rsidR="00BA40B0">
                              <w:rPr>
                                <w:b/>
                                <w:sz w:val="28"/>
                                <w:szCs w:val="28"/>
                              </w:rPr>
                              <w:t>MMCM</w:t>
                            </w:r>
                            <w:r w:rsidR="006730BB" w:rsidRPr="006730B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87.85pt;margin-top:1.3pt;width:196.75pt;height:10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">
                <v:textbox>
                  <w:txbxContent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730B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6730BB" w:rsidRPr="006730BB" w:rsidRDefault="00B516B9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Maintenance des Matériels de Construction et de Manutention</w:t>
                      </w:r>
                    </w:p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730BB" w:rsidRPr="006730BB" w:rsidRDefault="00C1197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</w:t>
                      </w:r>
                      <w:r w:rsidR="000070B6">
                        <w:rPr>
                          <w:b/>
                          <w:sz w:val="28"/>
                          <w:szCs w:val="28"/>
                        </w:rPr>
                        <w:t xml:space="preserve">T </w:t>
                      </w:r>
                      <w:r w:rsidR="00BA40B0">
                        <w:rPr>
                          <w:b/>
                          <w:sz w:val="28"/>
                          <w:szCs w:val="28"/>
                        </w:rPr>
                        <w:t>MMCM</w:t>
                      </w:r>
                      <w:r w:rsidR="006730BB" w:rsidRPr="006730B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970428">
      <w:pPr>
        <w:tabs>
          <w:tab w:val="left" w:pos="5954"/>
        </w:tabs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70428" w:rsidRDefault="0097042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70428" w:rsidRDefault="0097042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70428" w:rsidRDefault="0097042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70428" w:rsidRDefault="0097042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70428" w:rsidRDefault="0097042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70428" w:rsidRDefault="0097042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Pr="00293EBB" w:rsidRDefault="003E7B43" w:rsidP="00E70E73">
      <w:pPr>
        <w:tabs>
          <w:tab w:val="left" w:pos="5954"/>
        </w:tabs>
        <w:rPr>
          <w:rFonts w:ascii="Arial" w:hAnsi="Arial"/>
          <w:b/>
          <w:bCs/>
          <w:color w:val="000000" w:themeColor="text1"/>
        </w:rPr>
      </w:pPr>
    </w:p>
    <w:p w:rsidR="00970428" w:rsidRDefault="00970428" w:rsidP="00970428">
      <w:pPr>
        <w:tabs>
          <w:tab w:val="left" w:pos="5954"/>
        </w:tabs>
        <w:jc w:val="both"/>
        <w:rPr>
          <w:rFonts w:ascii="Arial" w:hAnsi="Arial"/>
          <w:b/>
          <w:bCs/>
        </w:rPr>
      </w:pPr>
      <w:r w:rsidRPr="00ED4BB1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>
        <w:rPr>
          <w:rFonts w:ascii="Arial" w:hAnsi="Arial"/>
          <w:b/>
          <w:bCs/>
        </w:rPr>
        <w:t xml:space="preserve"> : </w:t>
      </w:r>
    </w:p>
    <w:p w:rsidR="00D07153" w:rsidRDefault="00D07153" w:rsidP="00B86444">
      <w:pPr>
        <w:tabs>
          <w:tab w:val="left" w:pos="5954"/>
        </w:tabs>
        <w:rPr>
          <w:rFonts w:ascii="Arial" w:hAnsi="Arial"/>
          <w:b/>
          <w:bCs/>
        </w:rPr>
      </w:pPr>
    </w:p>
    <w:p w:rsidR="00D959FD" w:rsidRPr="00B86444" w:rsidRDefault="00D959FD" w:rsidP="00D959FD">
      <w:pPr>
        <w:tabs>
          <w:tab w:val="left" w:pos="5954"/>
        </w:tabs>
        <w:ind w:left="2127" w:hanging="2127"/>
        <w:rPr>
          <w:rFonts w:ascii="Arial" w:hAnsi="Arial"/>
          <w:b/>
          <w:bCs/>
          <w:u w:val="single"/>
        </w:rPr>
      </w:pPr>
      <w:bookmarkStart w:id="0" w:name="_GoBack"/>
      <w:bookmarkEnd w:id="0"/>
      <w:r w:rsidRPr="00B86444">
        <w:rPr>
          <w:rFonts w:ascii="Arial" w:hAnsi="Arial"/>
          <w:b/>
          <w:bCs/>
          <w:u w:val="single"/>
        </w:rPr>
        <w:t>Maths-Sciences :</w:t>
      </w:r>
    </w:p>
    <w:p w:rsidR="00D959FD" w:rsidRPr="00B86444" w:rsidRDefault="00D959FD" w:rsidP="00D959FD">
      <w:pPr>
        <w:tabs>
          <w:tab w:val="left" w:pos="5954"/>
        </w:tabs>
        <w:ind w:left="2127" w:hanging="2127"/>
        <w:rPr>
          <w:rFonts w:ascii="Arial" w:hAnsi="Arial"/>
          <w:bCs/>
        </w:rPr>
      </w:pPr>
      <w:r w:rsidRPr="00B86444">
        <w:rPr>
          <w:rFonts w:ascii="Arial" w:hAnsi="Arial"/>
          <w:bCs/>
        </w:rPr>
        <w:t>Des feuilles A4 petits carreaux pour prendre les cours</w:t>
      </w:r>
    </w:p>
    <w:p w:rsidR="00D959FD" w:rsidRPr="00B86444" w:rsidRDefault="00D959FD" w:rsidP="00D959FD">
      <w:pPr>
        <w:tabs>
          <w:tab w:val="left" w:pos="5954"/>
        </w:tabs>
        <w:ind w:left="2127" w:hanging="2127"/>
        <w:rPr>
          <w:rFonts w:ascii="Arial" w:hAnsi="Arial"/>
          <w:bCs/>
        </w:rPr>
      </w:pPr>
      <w:r w:rsidRPr="00B86444">
        <w:rPr>
          <w:rFonts w:ascii="Arial" w:hAnsi="Arial"/>
          <w:bCs/>
        </w:rPr>
        <w:t>Une pochette ou un lutin pour ranger les cours</w:t>
      </w:r>
    </w:p>
    <w:p w:rsidR="00D959FD" w:rsidRPr="00B86444" w:rsidRDefault="00D959FD" w:rsidP="00D959FD">
      <w:pPr>
        <w:tabs>
          <w:tab w:val="left" w:pos="5954"/>
        </w:tabs>
        <w:ind w:left="2127" w:hanging="2127"/>
        <w:rPr>
          <w:rFonts w:ascii="Arial" w:hAnsi="Arial"/>
          <w:bCs/>
        </w:rPr>
      </w:pPr>
      <w:r w:rsidRPr="00B86444">
        <w:rPr>
          <w:rFonts w:ascii="Arial" w:hAnsi="Arial"/>
          <w:bCs/>
        </w:rPr>
        <w:t>Une règle</w:t>
      </w:r>
    </w:p>
    <w:p w:rsidR="006A5A07" w:rsidRPr="00D959FD" w:rsidRDefault="00D959FD" w:rsidP="00D959FD">
      <w:pPr>
        <w:tabs>
          <w:tab w:val="left" w:pos="5954"/>
        </w:tabs>
        <w:ind w:left="2127" w:hanging="2127"/>
        <w:rPr>
          <w:rFonts w:ascii="Arial" w:hAnsi="Arial"/>
          <w:bCs/>
        </w:rPr>
      </w:pPr>
      <w:r w:rsidRPr="00B86444">
        <w:rPr>
          <w:rFonts w:ascii="Arial" w:hAnsi="Arial"/>
          <w:bCs/>
        </w:rPr>
        <w:t>Une calculatrice Casio fx92</w:t>
      </w:r>
    </w:p>
    <w:p w:rsidR="006A5A07" w:rsidRDefault="006A5A07" w:rsidP="00D959FD">
      <w:pPr>
        <w:tabs>
          <w:tab w:val="left" w:pos="5954"/>
        </w:tabs>
        <w:ind w:left="2127" w:hanging="2127"/>
        <w:rPr>
          <w:rFonts w:ascii="Arial" w:hAnsi="Arial"/>
          <w:b/>
          <w:bCs/>
        </w:rPr>
      </w:pPr>
    </w:p>
    <w:p w:rsidR="00D07153" w:rsidRDefault="00D07153" w:rsidP="00D959FD">
      <w:pPr>
        <w:tabs>
          <w:tab w:val="left" w:pos="5954"/>
        </w:tabs>
        <w:ind w:left="2127" w:hanging="2127"/>
        <w:rPr>
          <w:rFonts w:ascii="Arial" w:hAnsi="Arial"/>
          <w:b/>
          <w:bCs/>
        </w:rPr>
      </w:pPr>
    </w:p>
    <w:p w:rsidR="00293EBB" w:rsidRDefault="00293EBB" w:rsidP="00D959FD">
      <w:pPr>
        <w:tabs>
          <w:tab w:val="left" w:pos="5954"/>
        </w:tabs>
        <w:ind w:left="2127" w:hanging="2127"/>
        <w:rPr>
          <w:rFonts w:ascii="Arial" w:hAnsi="Arial"/>
          <w:b/>
          <w:bCs/>
        </w:rPr>
      </w:pPr>
    </w:p>
    <w:p w:rsidR="004D793F" w:rsidRDefault="004D793F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0C2786" w:rsidRDefault="000C2786" w:rsidP="00EA00F0">
      <w:pPr>
        <w:tabs>
          <w:tab w:val="left" w:pos="5954"/>
        </w:tabs>
        <w:ind w:firstLine="5954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Le</w:t>
      </w:r>
      <w:r w:rsidR="00B62EC6">
        <w:rPr>
          <w:rFonts w:ascii="Arial" w:hAnsi="Arial"/>
          <w:b/>
          <w:bCs/>
        </w:rPr>
        <w:t xml:space="preserve"> </w:t>
      </w:r>
      <w:r w:rsidR="00D959FD">
        <w:rPr>
          <w:rFonts w:ascii="Arial" w:hAnsi="Arial"/>
          <w:b/>
          <w:bCs/>
        </w:rPr>
        <w:t>18</w:t>
      </w:r>
      <w:r w:rsidR="006E4C73">
        <w:rPr>
          <w:rFonts w:ascii="Arial" w:hAnsi="Arial"/>
          <w:b/>
          <w:bCs/>
        </w:rPr>
        <w:t xml:space="preserve"> </w:t>
      </w:r>
      <w:r w:rsidR="00D959FD">
        <w:rPr>
          <w:rFonts w:ascii="Arial" w:hAnsi="Arial"/>
          <w:b/>
          <w:bCs/>
        </w:rPr>
        <w:t>mai 2026</w:t>
      </w:r>
    </w:p>
    <w:p w:rsidR="000C2786" w:rsidRPr="006670BE" w:rsidRDefault="000C2786" w:rsidP="006A5A07">
      <w:pPr>
        <w:tabs>
          <w:tab w:val="left" w:pos="5954"/>
        </w:tabs>
        <w:rPr>
          <w:rFonts w:ascii="Arial" w:hAnsi="Arial"/>
          <w:b/>
          <w:bCs/>
          <w:i/>
        </w:rPr>
      </w:pP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 w:rsidRPr="006670BE">
        <w:rPr>
          <w:rFonts w:ascii="Arial" w:hAnsi="Arial"/>
          <w:b/>
          <w:bCs/>
          <w:i/>
        </w:rPr>
        <w:tab/>
      </w:r>
      <w:r w:rsidR="00EA00F0">
        <w:rPr>
          <w:rFonts w:ascii="Arial" w:hAnsi="Arial"/>
          <w:b/>
          <w:bCs/>
          <w:i/>
        </w:rPr>
        <w:t>La</w:t>
      </w:r>
      <w:r w:rsidR="006670BE" w:rsidRPr="006670BE">
        <w:rPr>
          <w:rFonts w:ascii="Arial" w:hAnsi="Arial"/>
          <w:b/>
          <w:bCs/>
          <w:i/>
        </w:rPr>
        <w:t xml:space="preserve"> Proviseur</w:t>
      </w:r>
      <w:r w:rsidR="00EA00F0">
        <w:rPr>
          <w:rFonts w:ascii="Arial" w:hAnsi="Arial"/>
          <w:b/>
          <w:bCs/>
          <w:i/>
        </w:rPr>
        <w:t>e</w:t>
      </w:r>
    </w:p>
    <w:p w:rsidR="006670BE" w:rsidRPr="006670BE" w:rsidRDefault="006670BE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6670BE" w:rsidRPr="006670BE" w:rsidRDefault="006A5A07" w:rsidP="006670BE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EA00F0">
        <w:rPr>
          <w:rFonts w:ascii="Arial" w:hAnsi="Arial"/>
          <w:b/>
          <w:bCs/>
          <w:i/>
        </w:rPr>
        <w:t>Isabelle ROUSSEL</w:t>
      </w:r>
    </w:p>
    <w:sectPr w:rsidR="006670BE" w:rsidRPr="006670BE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13" w:rsidRDefault="007F2F13">
      <w:r>
        <w:separator/>
      </w:r>
    </w:p>
  </w:endnote>
  <w:endnote w:type="continuationSeparator" w:id="0">
    <w:p w:rsidR="007F2F13" w:rsidRDefault="007F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13" w:rsidRDefault="007F2F13">
      <w:r>
        <w:separator/>
      </w:r>
    </w:p>
  </w:footnote>
  <w:footnote w:type="continuationSeparator" w:id="0">
    <w:p w:rsidR="007F2F13" w:rsidRDefault="007F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08E3"/>
    <w:rsid w:val="000070B6"/>
    <w:rsid w:val="00010A58"/>
    <w:rsid w:val="000122EE"/>
    <w:rsid w:val="00022968"/>
    <w:rsid w:val="00024BC1"/>
    <w:rsid w:val="00040F9D"/>
    <w:rsid w:val="00042A6A"/>
    <w:rsid w:val="00047AD6"/>
    <w:rsid w:val="000722B3"/>
    <w:rsid w:val="00074478"/>
    <w:rsid w:val="000856EA"/>
    <w:rsid w:val="00096D15"/>
    <w:rsid w:val="00096F98"/>
    <w:rsid w:val="000A35EB"/>
    <w:rsid w:val="000C2786"/>
    <w:rsid w:val="000D3825"/>
    <w:rsid w:val="000D743B"/>
    <w:rsid w:val="000E78F9"/>
    <w:rsid w:val="000F1E62"/>
    <w:rsid w:val="00104FD5"/>
    <w:rsid w:val="00105A0E"/>
    <w:rsid w:val="00105DCF"/>
    <w:rsid w:val="001113B9"/>
    <w:rsid w:val="00124827"/>
    <w:rsid w:val="00127C6E"/>
    <w:rsid w:val="00131D13"/>
    <w:rsid w:val="00131E34"/>
    <w:rsid w:val="001611A5"/>
    <w:rsid w:val="00191A97"/>
    <w:rsid w:val="001945F1"/>
    <w:rsid w:val="00194787"/>
    <w:rsid w:val="001B25C8"/>
    <w:rsid w:val="001D50B1"/>
    <w:rsid w:val="001D5E79"/>
    <w:rsid w:val="001E0125"/>
    <w:rsid w:val="00206E8D"/>
    <w:rsid w:val="00226FDD"/>
    <w:rsid w:val="0023529E"/>
    <w:rsid w:val="00257A32"/>
    <w:rsid w:val="0027445A"/>
    <w:rsid w:val="002808EB"/>
    <w:rsid w:val="00283586"/>
    <w:rsid w:val="00293EBB"/>
    <w:rsid w:val="002A5B8A"/>
    <w:rsid w:val="002C385C"/>
    <w:rsid w:val="002C76BD"/>
    <w:rsid w:val="002E04A9"/>
    <w:rsid w:val="002E2C30"/>
    <w:rsid w:val="002E6B2D"/>
    <w:rsid w:val="002F1790"/>
    <w:rsid w:val="0030454E"/>
    <w:rsid w:val="00315D8C"/>
    <w:rsid w:val="00321E6E"/>
    <w:rsid w:val="00322584"/>
    <w:rsid w:val="00323548"/>
    <w:rsid w:val="0035676C"/>
    <w:rsid w:val="00394121"/>
    <w:rsid w:val="003A2CBF"/>
    <w:rsid w:val="003E4207"/>
    <w:rsid w:val="003E7B43"/>
    <w:rsid w:val="004060CF"/>
    <w:rsid w:val="004179D0"/>
    <w:rsid w:val="0042103C"/>
    <w:rsid w:val="004266BA"/>
    <w:rsid w:val="0045270D"/>
    <w:rsid w:val="00456DCB"/>
    <w:rsid w:val="00461204"/>
    <w:rsid w:val="00465EF5"/>
    <w:rsid w:val="00473203"/>
    <w:rsid w:val="00487EC3"/>
    <w:rsid w:val="004A4828"/>
    <w:rsid w:val="004A6595"/>
    <w:rsid w:val="004D0083"/>
    <w:rsid w:val="004D02FD"/>
    <w:rsid w:val="004D0529"/>
    <w:rsid w:val="004D74A2"/>
    <w:rsid w:val="004D793F"/>
    <w:rsid w:val="004E19F0"/>
    <w:rsid w:val="004E5669"/>
    <w:rsid w:val="004E7E69"/>
    <w:rsid w:val="004F268C"/>
    <w:rsid w:val="004F7AB7"/>
    <w:rsid w:val="005221E8"/>
    <w:rsid w:val="005463F4"/>
    <w:rsid w:val="00546AA7"/>
    <w:rsid w:val="005A367A"/>
    <w:rsid w:val="005B3E5B"/>
    <w:rsid w:val="005B4F3F"/>
    <w:rsid w:val="005C4F3E"/>
    <w:rsid w:val="005D4074"/>
    <w:rsid w:val="005E2F46"/>
    <w:rsid w:val="005F5D29"/>
    <w:rsid w:val="005F5FD7"/>
    <w:rsid w:val="00604C32"/>
    <w:rsid w:val="0061033B"/>
    <w:rsid w:val="00616A8D"/>
    <w:rsid w:val="006248E8"/>
    <w:rsid w:val="0065564A"/>
    <w:rsid w:val="006670BE"/>
    <w:rsid w:val="00670473"/>
    <w:rsid w:val="006730BB"/>
    <w:rsid w:val="00682C8D"/>
    <w:rsid w:val="00682EA1"/>
    <w:rsid w:val="00696454"/>
    <w:rsid w:val="006A308B"/>
    <w:rsid w:val="006A313A"/>
    <w:rsid w:val="006A5A07"/>
    <w:rsid w:val="006B76A3"/>
    <w:rsid w:val="006C5393"/>
    <w:rsid w:val="006E1227"/>
    <w:rsid w:val="006E4C73"/>
    <w:rsid w:val="006E7D2E"/>
    <w:rsid w:val="006F50B5"/>
    <w:rsid w:val="0070066C"/>
    <w:rsid w:val="00701FDB"/>
    <w:rsid w:val="00703A07"/>
    <w:rsid w:val="007118D4"/>
    <w:rsid w:val="00716B05"/>
    <w:rsid w:val="00723A73"/>
    <w:rsid w:val="00735F0F"/>
    <w:rsid w:val="007871EB"/>
    <w:rsid w:val="00790FA9"/>
    <w:rsid w:val="007B263D"/>
    <w:rsid w:val="007C60EA"/>
    <w:rsid w:val="007E5777"/>
    <w:rsid w:val="007F2F13"/>
    <w:rsid w:val="008202E8"/>
    <w:rsid w:val="00847CE5"/>
    <w:rsid w:val="008747AF"/>
    <w:rsid w:val="008802CB"/>
    <w:rsid w:val="008822A6"/>
    <w:rsid w:val="008A34DA"/>
    <w:rsid w:val="008B0B8B"/>
    <w:rsid w:val="008B781E"/>
    <w:rsid w:val="008D2687"/>
    <w:rsid w:val="00906700"/>
    <w:rsid w:val="0090783C"/>
    <w:rsid w:val="00930021"/>
    <w:rsid w:val="009402C9"/>
    <w:rsid w:val="00941260"/>
    <w:rsid w:val="00942275"/>
    <w:rsid w:val="00944F3D"/>
    <w:rsid w:val="009573C9"/>
    <w:rsid w:val="00970428"/>
    <w:rsid w:val="009713D1"/>
    <w:rsid w:val="009721A2"/>
    <w:rsid w:val="0097408B"/>
    <w:rsid w:val="009A51AD"/>
    <w:rsid w:val="009C12F1"/>
    <w:rsid w:val="009D3D32"/>
    <w:rsid w:val="009F2B8B"/>
    <w:rsid w:val="00A21E7D"/>
    <w:rsid w:val="00A24786"/>
    <w:rsid w:val="00A53E87"/>
    <w:rsid w:val="00A71B88"/>
    <w:rsid w:val="00A75477"/>
    <w:rsid w:val="00AB72DB"/>
    <w:rsid w:val="00AC3EBB"/>
    <w:rsid w:val="00AD0441"/>
    <w:rsid w:val="00AD0725"/>
    <w:rsid w:val="00AD20A4"/>
    <w:rsid w:val="00AD705C"/>
    <w:rsid w:val="00B15F63"/>
    <w:rsid w:val="00B17B8C"/>
    <w:rsid w:val="00B25E21"/>
    <w:rsid w:val="00B516B9"/>
    <w:rsid w:val="00B53875"/>
    <w:rsid w:val="00B62EC6"/>
    <w:rsid w:val="00B77457"/>
    <w:rsid w:val="00B86444"/>
    <w:rsid w:val="00BA40B0"/>
    <w:rsid w:val="00BB7E37"/>
    <w:rsid w:val="00BD1A17"/>
    <w:rsid w:val="00BE2510"/>
    <w:rsid w:val="00BE2B33"/>
    <w:rsid w:val="00BF04C4"/>
    <w:rsid w:val="00C0699B"/>
    <w:rsid w:val="00C1197B"/>
    <w:rsid w:val="00C15A58"/>
    <w:rsid w:val="00C2225D"/>
    <w:rsid w:val="00C443BE"/>
    <w:rsid w:val="00C54C11"/>
    <w:rsid w:val="00C72648"/>
    <w:rsid w:val="00C75B0B"/>
    <w:rsid w:val="00C852D7"/>
    <w:rsid w:val="00C855BC"/>
    <w:rsid w:val="00CA3D34"/>
    <w:rsid w:val="00CD2736"/>
    <w:rsid w:val="00CD4004"/>
    <w:rsid w:val="00CD5E33"/>
    <w:rsid w:val="00D07153"/>
    <w:rsid w:val="00D2327E"/>
    <w:rsid w:val="00D46AAC"/>
    <w:rsid w:val="00D51DD1"/>
    <w:rsid w:val="00D527E7"/>
    <w:rsid w:val="00D52D00"/>
    <w:rsid w:val="00D77159"/>
    <w:rsid w:val="00D8102A"/>
    <w:rsid w:val="00D931A5"/>
    <w:rsid w:val="00D959FD"/>
    <w:rsid w:val="00DA3C6A"/>
    <w:rsid w:val="00DA463A"/>
    <w:rsid w:val="00DB1375"/>
    <w:rsid w:val="00DB1669"/>
    <w:rsid w:val="00DC4CBB"/>
    <w:rsid w:val="00DC72F9"/>
    <w:rsid w:val="00DE711C"/>
    <w:rsid w:val="00E1575E"/>
    <w:rsid w:val="00E2164D"/>
    <w:rsid w:val="00E27A7B"/>
    <w:rsid w:val="00E34166"/>
    <w:rsid w:val="00E61D12"/>
    <w:rsid w:val="00E645E1"/>
    <w:rsid w:val="00E70E73"/>
    <w:rsid w:val="00E807A1"/>
    <w:rsid w:val="00EA00F0"/>
    <w:rsid w:val="00EA2C63"/>
    <w:rsid w:val="00EA392C"/>
    <w:rsid w:val="00EC504B"/>
    <w:rsid w:val="00ED52AD"/>
    <w:rsid w:val="00ED7C66"/>
    <w:rsid w:val="00EE3340"/>
    <w:rsid w:val="00F11AC1"/>
    <w:rsid w:val="00F20530"/>
    <w:rsid w:val="00F25196"/>
    <w:rsid w:val="00F4297E"/>
    <w:rsid w:val="00F43A99"/>
    <w:rsid w:val="00F611B0"/>
    <w:rsid w:val="00F65A70"/>
    <w:rsid w:val="00F81387"/>
    <w:rsid w:val="00F93BAD"/>
    <w:rsid w:val="00FA42C9"/>
    <w:rsid w:val="00FA688D"/>
    <w:rsid w:val="00FC5BD2"/>
    <w:rsid w:val="00FC7B67"/>
    <w:rsid w:val="00FD07C9"/>
    <w:rsid w:val="00FE7F68"/>
    <w:rsid w:val="00FF30CF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18C4E838"/>
  <w15:docId w15:val="{19EDB47A-8988-4B4E-BD25-30BA1F3F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70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2836v@ac-normandie.f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er-lyc.spip.ac-rouen.fr/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6D42D-A4E4-449A-8DB7-76BF99F7F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0</TotalTime>
  <Pages>1</Pages>
  <Words>38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277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secretaire</dc:creator>
  <cp:lastModifiedBy>Magali Tassery</cp:lastModifiedBy>
  <cp:revision>3</cp:revision>
  <cp:lastPrinted>2025-06-19T11:38:00Z</cp:lastPrinted>
  <dcterms:created xsi:type="dcterms:W3CDTF">2026-05-18T12:21:00Z</dcterms:created>
  <dcterms:modified xsi:type="dcterms:W3CDTF">2026-05-18T13:32:00Z</dcterms:modified>
</cp:coreProperties>
</file>