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A5A07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E8A01D" wp14:editId="38533C6C">
                <wp:simplePos x="0" y="0"/>
                <wp:positionH relativeFrom="column">
                  <wp:posOffset>1960880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11412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6A5A07" w:rsidRDefault="00114124" w:rsidP="006A5A07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8A01D" id="Rectangle 2" o:spid="_x0000_s1026" style="position:absolute;left:0;text-align:left;margin-left:154.4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6A5A07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6A5A07" w:rsidRDefault="006A5A07" w:rsidP="006A5A07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608772A" wp14:editId="5DD040ED">
            <wp:simplePos x="0" y="0"/>
            <wp:positionH relativeFrom="column">
              <wp:posOffset>-504825</wp:posOffset>
            </wp:positionH>
            <wp:positionV relativeFrom="paragraph">
              <wp:posOffset>15240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595">
        <w:rPr>
          <w:rFonts w:ascii="Arial" w:hAnsi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957A68E" wp14:editId="529D62FC">
            <wp:simplePos x="0" y="0"/>
            <wp:positionH relativeFrom="column">
              <wp:posOffset>3812540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FA42C9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B81AB3">
        <w:rPr>
          <w:rFonts w:ascii="Arial" w:hAnsi="Arial"/>
          <w:sz w:val="24"/>
          <w:szCs w:val="24"/>
        </w:rPr>
        <w:t>6</w:t>
      </w:r>
      <w:r w:rsidR="003E4207">
        <w:rPr>
          <w:rFonts w:ascii="Arial" w:hAnsi="Arial"/>
          <w:sz w:val="24"/>
          <w:szCs w:val="24"/>
        </w:rPr>
        <w:t>-20</w:t>
      </w:r>
      <w:r w:rsidR="00B81AB3"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0070B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3341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18157F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Conducteur d’engins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0070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 </w:t>
                            </w:r>
                            <w:r w:rsidR="0018157F">
                              <w:rPr>
                                <w:b/>
                                <w:sz w:val="28"/>
                                <w:szCs w:val="28"/>
                              </w:rPr>
                              <w:t>CE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10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18157F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Conducteur d’engins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0070B6">
                        <w:rPr>
                          <w:b/>
                          <w:sz w:val="28"/>
                          <w:szCs w:val="28"/>
                        </w:rPr>
                        <w:t xml:space="preserve">T </w:t>
                      </w:r>
                      <w:r w:rsidR="0018157F">
                        <w:rPr>
                          <w:b/>
                          <w:sz w:val="28"/>
                          <w:szCs w:val="28"/>
                        </w:rPr>
                        <w:t>CE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604C32" w:rsidP="00604C32">
      <w:pPr>
        <w:tabs>
          <w:tab w:val="left" w:pos="5954"/>
        </w:tabs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D76CF" w:rsidRDefault="006D76CF" w:rsidP="00BC0816">
      <w:pPr>
        <w:tabs>
          <w:tab w:val="left" w:pos="5954"/>
        </w:tabs>
        <w:rPr>
          <w:rFonts w:ascii="Arial" w:hAnsi="Arial"/>
          <w:b/>
          <w:bCs/>
        </w:rPr>
      </w:pPr>
    </w:p>
    <w:p w:rsidR="0018157F" w:rsidRDefault="0018157F" w:rsidP="0018157F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ED4BB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>
        <w:rPr>
          <w:rFonts w:ascii="Arial" w:hAnsi="Arial"/>
          <w:b/>
          <w:bCs/>
        </w:rPr>
        <w:t xml:space="preserve"> : </w:t>
      </w:r>
    </w:p>
    <w:p w:rsidR="00D07153" w:rsidRDefault="00D07153" w:rsidP="00B81AB3">
      <w:pPr>
        <w:tabs>
          <w:tab w:val="left" w:pos="5954"/>
        </w:tabs>
        <w:ind w:left="2127" w:hanging="2127"/>
        <w:rPr>
          <w:rFonts w:ascii="Arial" w:hAnsi="Arial"/>
          <w:b/>
          <w:bCs/>
        </w:rPr>
      </w:pPr>
    </w:p>
    <w:p w:rsidR="00B81AB3" w:rsidRPr="00114124" w:rsidRDefault="00B81AB3" w:rsidP="00B81AB3">
      <w:pPr>
        <w:tabs>
          <w:tab w:val="left" w:pos="5954"/>
        </w:tabs>
        <w:ind w:left="2127" w:hanging="2127"/>
        <w:rPr>
          <w:rFonts w:ascii="Arial" w:hAnsi="Arial"/>
          <w:b/>
          <w:bCs/>
          <w:u w:val="single"/>
        </w:rPr>
      </w:pPr>
      <w:r w:rsidRPr="00114124">
        <w:rPr>
          <w:rFonts w:ascii="Arial" w:hAnsi="Arial"/>
          <w:b/>
          <w:bCs/>
          <w:u w:val="single"/>
        </w:rPr>
        <w:t xml:space="preserve">Maths-Sciences : </w:t>
      </w:r>
    </w:p>
    <w:p w:rsidR="00B81AB3" w:rsidRPr="00114124" w:rsidRDefault="00B81AB3" w:rsidP="00B81AB3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114124">
        <w:rPr>
          <w:rFonts w:ascii="Arial" w:hAnsi="Arial"/>
          <w:bCs/>
        </w:rPr>
        <w:t>Des feuilles A4 petits carreaux pour prendre les cours</w:t>
      </w:r>
    </w:p>
    <w:p w:rsidR="00B81AB3" w:rsidRPr="00114124" w:rsidRDefault="00B81AB3" w:rsidP="00B81AB3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114124">
        <w:rPr>
          <w:rFonts w:ascii="Arial" w:hAnsi="Arial"/>
          <w:bCs/>
        </w:rPr>
        <w:t>Une pochette ou un lutin pour ranger les cours</w:t>
      </w:r>
    </w:p>
    <w:p w:rsidR="00B81AB3" w:rsidRPr="00114124" w:rsidRDefault="00B81AB3" w:rsidP="00B81AB3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114124">
        <w:rPr>
          <w:rFonts w:ascii="Arial" w:hAnsi="Arial"/>
          <w:bCs/>
        </w:rPr>
        <w:t>Une règle</w:t>
      </w:r>
    </w:p>
    <w:p w:rsidR="00293EBB" w:rsidRPr="00114124" w:rsidRDefault="00B81AB3" w:rsidP="00B81AB3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114124">
        <w:rPr>
          <w:rFonts w:ascii="Arial" w:hAnsi="Arial"/>
          <w:bCs/>
        </w:rPr>
        <w:t>Une calculatrice Casio fx92</w:t>
      </w:r>
    </w:p>
    <w:p w:rsidR="004D793F" w:rsidRPr="00114124" w:rsidRDefault="004D793F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734238" w:rsidRPr="00114124" w:rsidRDefault="002631C4" w:rsidP="00EA00F0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114124">
        <w:rPr>
          <w:rFonts w:ascii="Arial" w:hAnsi="Arial"/>
          <w:b/>
          <w:bCs/>
          <w:u w:val="single"/>
        </w:rPr>
        <w:t xml:space="preserve">Lettres-Histoire : </w:t>
      </w:r>
    </w:p>
    <w:p w:rsidR="002631C4" w:rsidRPr="00114124" w:rsidRDefault="002631C4" w:rsidP="00EA00F0">
      <w:pPr>
        <w:tabs>
          <w:tab w:val="left" w:pos="5954"/>
        </w:tabs>
        <w:rPr>
          <w:rFonts w:ascii="Arial" w:hAnsi="Arial"/>
          <w:bCs/>
        </w:rPr>
      </w:pPr>
      <w:r w:rsidRPr="00114124">
        <w:rPr>
          <w:rFonts w:ascii="Arial" w:hAnsi="Arial"/>
          <w:bCs/>
        </w:rPr>
        <w:t>Garder le cahier de l’année dernière</w:t>
      </w:r>
    </w:p>
    <w:p w:rsidR="002631C4" w:rsidRPr="00114124" w:rsidRDefault="002631C4" w:rsidP="00EA00F0">
      <w:pPr>
        <w:tabs>
          <w:tab w:val="left" w:pos="5954"/>
        </w:tabs>
        <w:rPr>
          <w:rFonts w:ascii="Arial" w:hAnsi="Arial"/>
          <w:bCs/>
        </w:rPr>
      </w:pPr>
      <w:r w:rsidRPr="00114124">
        <w:rPr>
          <w:rFonts w:ascii="Arial" w:hAnsi="Arial"/>
          <w:bCs/>
        </w:rPr>
        <w:t>Copies simples</w:t>
      </w:r>
    </w:p>
    <w:p w:rsidR="002631C4" w:rsidRPr="002631C4" w:rsidRDefault="002631C4" w:rsidP="00EA00F0">
      <w:pPr>
        <w:tabs>
          <w:tab w:val="left" w:pos="5954"/>
        </w:tabs>
        <w:rPr>
          <w:rFonts w:ascii="Arial" w:hAnsi="Arial"/>
          <w:bCs/>
        </w:rPr>
      </w:pPr>
      <w:r w:rsidRPr="00114124">
        <w:rPr>
          <w:rFonts w:ascii="Arial" w:hAnsi="Arial"/>
          <w:bCs/>
        </w:rPr>
        <w:t>Trousse (stylo 4 couleurs, règle, crayons de couleurs, surligneurs de 3 couleurs différentes, colle et paire de ciseaux)</w:t>
      </w:r>
      <w:bookmarkStart w:id="0" w:name="_GoBack"/>
      <w:bookmarkEnd w:id="0"/>
    </w:p>
    <w:p w:rsidR="00734238" w:rsidRDefault="00734238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734238" w:rsidRDefault="00734238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734238" w:rsidRDefault="00734238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734238" w:rsidRDefault="00734238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DA1BD4" w:rsidRDefault="00DA1BD4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DA1BD4" w:rsidRDefault="00DA1BD4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DA1BD4" w:rsidRDefault="00DA1BD4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Default="000C2786" w:rsidP="00EA00F0">
      <w:pPr>
        <w:tabs>
          <w:tab w:val="left" w:pos="5954"/>
        </w:tabs>
        <w:ind w:firstLine="5954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Le</w:t>
      </w:r>
      <w:r w:rsidR="0048289F">
        <w:rPr>
          <w:rFonts w:ascii="Arial" w:hAnsi="Arial"/>
          <w:b/>
          <w:bCs/>
        </w:rPr>
        <w:t xml:space="preserve"> 1</w:t>
      </w:r>
      <w:r w:rsidR="00B81AB3">
        <w:rPr>
          <w:rFonts w:ascii="Arial" w:hAnsi="Arial"/>
          <w:b/>
          <w:bCs/>
        </w:rPr>
        <w:t>8</w:t>
      </w:r>
      <w:r w:rsidR="00734238">
        <w:rPr>
          <w:rFonts w:ascii="Arial" w:hAnsi="Arial"/>
          <w:b/>
          <w:bCs/>
        </w:rPr>
        <w:t xml:space="preserve"> </w:t>
      </w:r>
      <w:r w:rsidR="00B81AB3">
        <w:rPr>
          <w:rFonts w:ascii="Arial" w:hAnsi="Arial"/>
          <w:b/>
          <w:bCs/>
        </w:rPr>
        <w:t>mai 2026</w:t>
      </w:r>
    </w:p>
    <w:p w:rsidR="000C2786" w:rsidRPr="006670BE" w:rsidRDefault="000C2786" w:rsidP="006A5A07">
      <w:pPr>
        <w:tabs>
          <w:tab w:val="left" w:pos="5954"/>
        </w:tabs>
        <w:rPr>
          <w:rFonts w:ascii="Arial" w:hAnsi="Arial"/>
          <w:b/>
          <w:bCs/>
          <w:i/>
        </w:rPr>
      </w:pP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EA00F0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6A5A07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Isabelle ROUSSEL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070B6"/>
    <w:rsid w:val="00010A58"/>
    <w:rsid w:val="000122EE"/>
    <w:rsid w:val="00022968"/>
    <w:rsid w:val="00024BC1"/>
    <w:rsid w:val="00040F9D"/>
    <w:rsid w:val="00042A6A"/>
    <w:rsid w:val="00047AD6"/>
    <w:rsid w:val="000722B3"/>
    <w:rsid w:val="00074478"/>
    <w:rsid w:val="000856EA"/>
    <w:rsid w:val="00096D15"/>
    <w:rsid w:val="00096F98"/>
    <w:rsid w:val="000A35EB"/>
    <w:rsid w:val="000C2786"/>
    <w:rsid w:val="000D3825"/>
    <w:rsid w:val="000D743B"/>
    <w:rsid w:val="000D79B9"/>
    <w:rsid w:val="000E78F9"/>
    <w:rsid w:val="000F1E62"/>
    <w:rsid w:val="00104FD5"/>
    <w:rsid w:val="00105A0E"/>
    <w:rsid w:val="00105DCF"/>
    <w:rsid w:val="001113B9"/>
    <w:rsid w:val="00114124"/>
    <w:rsid w:val="00124827"/>
    <w:rsid w:val="00127C6E"/>
    <w:rsid w:val="00131D13"/>
    <w:rsid w:val="00131E34"/>
    <w:rsid w:val="001611A5"/>
    <w:rsid w:val="0018157F"/>
    <w:rsid w:val="00191A97"/>
    <w:rsid w:val="001945F1"/>
    <w:rsid w:val="00194787"/>
    <w:rsid w:val="001B25C8"/>
    <w:rsid w:val="001D50B1"/>
    <w:rsid w:val="001D5E79"/>
    <w:rsid w:val="001E0125"/>
    <w:rsid w:val="00206E8D"/>
    <w:rsid w:val="00226FDD"/>
    <w:rsid w:val="0023529E"/>
    <w:rsid w:val="00257A32"/>
    <w:rsid w:val="002631C4"/>
    <w:rsid w:val="0027445A"/>
    <w:rsid w:val="002808EB"/>
    <w:rsid w:val="00283586"/>
    <w:rsid w:val="00293EBB"/>
    <w:rsid w:val="002A5B8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3548"/>
    <w:rsid w:val="0035676C"/>
    <w:rsid w:val="00394121"/>
    <w:rsid w:val="003A2CBF"/>
    <w:rsid w:val="003E4207"/>
    <w:rsid w:val="003E7B43"/>
    <w:rsid w:val="004060CF"/>
    <w:rsid w:val="004179D0"/>
    <w:rsid w:val="0042103C"/>
    <w:rsid w:val="004266BA"/>
    <w:rsid w:val="00436A0A"/>
    <w:rsid w:val="0045270D"/>
    <w:rsid w:val="00456DCB"/>
    <w:rsid w:val="00461204"/>
    <w:rsid w:val="00465EF5"/>
    <w:rsid w:val="00473203"/>
    <w:rsid w:val="0048289F"/>
    <w:rsid w:val="00485E4D"/>
    <w:rsid w:val="00487EC3"/>
    <w:rsid w:val="004A4828"/>
    <w:rsid w:val="004A6595"/>
    <w:rsid w:val="004D0083"/>
    <w:rsid w:val="004D02FD"/>
    <w:rsid w:val="004D0529"/>
    <w:rsid w:val="004D74A2"/>
    <w:rsid w:val="004D793F"/>
    <w:rsid w:val="004E19F0"/>
    <w:rsid w:val="004E5669"/>
    <w:rsid w:val="004E7E69"/>
    <w:rsid w:val="004F268C"/>
    <w:rsid w:val="004F7AB7"/>
    <w:rsid w:val="005221E8"/>
    <w:rsid w:val="005463F4"/>
    <w:rsid w:val="00546AA7"/>
    <w:rsid w:val="005A367A"/>
    <w:rsid w:val="005B3E5B"/>
    <w:rsid w:val="005B4F3F"/>
    <w:rsid w:val="005C4F3E"/>
    <w:rsid w:val="005D4074"/>
    <w:rsid w:val="005E2F46"/>
    <w:rsid w:val="005F5D29"/>
    <w:rsid w:val="005F5FD7"/>
    <w:rsid w:val="00604C32"/>
    <w:rsid w:val="0061033B"/>
    <w:rsid w:val="00616A8D"/>
    <w:rsid w:val="006248E8"/>
    <w:rsid w:val="006479A5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A5A07"/>
    <w:rsid w:val="006B76A3"/>
    <w:rsid w:val="006C5393"/>
    <w:rsid w:val="006D76CF"/>
    <w:rsid w:val="006E1227"/>
    <w:rsid w:val="006E7D2E"/>
    <w:rsid w:val="006F50B5"/>
    <w:rsid w:val="0070066C"/>
    <w:rsid w:val="00701FDB"/>
    <w:rsid w:val="00703A07"/>
    <w:rsid w:val="007118D4"/>
    <w:rsid w:val="00716B05"/>
    <w:rsid w:val="00723A73"/>
    <w:rsid w:val="00734238"/>
    <w:rsid w:val="00735F0F"/>
    <w:rsid w:val="007871EB"/>
    <w:rsid w:val="00790FA9"/>
    <w:rsid w:val="007B263D"/>
    <w:rsid w:val="007C60EA"/>
    <w:rsid w:val="007E5777"/>
    <w:rsid w:val="007F2F13"/>
    <w:rsid w:val="008202E8"/>
    <w:rsid w:val="00847CE5"/>
    <w:rsid w:val="008747AF"/>
    <w:rsid w:val="008802CB"/>
    <w:rsid w:val="008822A6"/>
    <w:rsid w:val="008A34DA"/>
    <w:rsid w:val="008B0B8B"/>
    <w:rsid w:val="008D2687"/>
    <w:rsid w:val="00906700"/>
    <w:rsid w:val="0090783C"/>
    <w:rsid w:val="009233FD"/>
    <w:rsid w:val="00930021"/>
    <w:rsid w:val="009402C9"/>
    <w:rsid w:val="00941260"/>
    <w:rsid w:val="00942275"/>
    <w:rsid w:val="00944F3D"/>
    <w:rsid w:val="009573C9"/>
    <w:rsid w:val="009713D1"/>
    <w:rsid w:val="009721A2"/>
    <w:rsid w:val="0097408B"/>
    <w:rsid w:val="009A51AD"/>
    <w:rsid w:val="009C12F1"/>
    <w:rsid w:val="009D3D32"/>
    <w:rsid w:val="009F2B8B"/>
    <w:rsid w:val="00A21E7D"/>
    <w:rsid w:val="00A24786"/>
    <w:rsid w:val="00A53E87"/>
    <w:rsid w:val="00A71B88"/>
    <w:rsid w:val="00A75477"/>
    <w:rsid w:val="00AB72DB"/>
    <w:rsid w:val="00AC3EBB"/>
    <w:rsid w:val="00AD0441"/>
    <w:rsid w:val="00AD0725"/>
    <w:rsid w:val="00AD20A4"/>
    <w:rsid w:val="00AD705C"/>
    <w:rsid w:val="00B15F63"/>
    <w:rsid w:val="00B17B8C"/>
    <w:rsid w:val="00B25E21"/>
    <w:rsid w:val="00B516B9"/>
    <w:rsid w:val="00B53875"/>
    <w:rsid w:val="00B77457"/>
    <w:rsid w:val="00B81AB3"/>
    <w:rsid w:val="00BA40B0"/>
    <w:rsid w:val="00BB7E37"/>
    <w:rsid w:val="00BC0816"/>
    <w:rsid w:val="00BD1A17"/>
    <w:rsid w:val="00BE2510"/>
    <w:rsid w:val="00BE2B33"/>
    <w:rsid w:val="00BF04C4"/>
    <w:rsid w:val="00C0699B"/>
    <w:rsid w:val="00C1197B"/>
    <w:rsid w:val="00C15A58"/>
    <w:rsid w:val="00C443BE"/>
    <w:rsid w:val="00C54C11"/>
    <w:rsid w:val="00C72648"/>
    <w:rsid w:val="00C75B0B"/>
    <w:rsid w:val="00C852D7"/>
    <w:rsid w:val="00C855BC"/>
    <w:rsid w:val="00CA3D34"/>
    <w:rsid w:val="00CD2736"/>
    <w:rsid w:val="00CD4004"/>
    <w:rsid w:val="00CD5E33"/>
    <w:rsid w:val="00D07153"/>
    <w:rsid w:val="00D2327E"/>
    <w:rsid w:val="00D46AAC"/>
    <w:rsid w:val="00D51DD1"/>
    <w:rsid w:val="00D527E7"/>
    <w:rsid w:val="00D52D00"/>
    <w:rsid w:val="00D77159"/>
    <w:rsid w:val="00D8102A"/>
    <w:rsid w:val="00D931A5"/>
    <w:rsid w:val="00DA1BD4"/>
    <w:rsid w:val="00DA3C6A"/>
    <w:rsid w:val="00DA463A"/>
    <w:rsid w:val="00DB1375"/>
    <w:rsid w:val="00DB1669"/>
    <w:rsid w:val="00DC4CBB"/>
    <w:rsid w:val="00DC72F9"/>
    <w:rsid w:val="00DE711C"/>
    <w:rsid w:val="00E1575E"/>
    <w:rsid w:val="00E2164D"/>
    <w:rsid w:val="00E27A7B"/>
    <w:rsid w:val="00E34166"/>
    <w:rsid w:val="00E61D12"/>
    <w:rsid w:val="00E645E1"/>
    <w:rsid w:val="00E807A1"/>
    <w:rsid w:val="00EA00F0"/>
    <w:rsid w:val="00EA2C63"/>
    <w:rsid w:val="00EA392C"/>
    <w:rsid w:val="00EC504B"/>
    <w:rsid w:val="00ED52AD"/>
    <w:rsid w:val="00ED7C66"/>
    <w:rsid w:val="00EE3340"/>
    <w:rsid w:val="00F11AC1"/>
    <w:rsid w:val="00F20530"/>
    <w:rsid w:val="00F25196"/>
    <w:rsid w:val="00F4297E"/>
    <w:rsid w:val="00F43A99"/>
    <w:rsid w:val="00F611B0"/>
    <w:rsid w:val="00F65A70"/>
    <w:rsid w:val="00F81387"/>
    <w:rsid w:val="00F93BAD"/>
    <w:rsid w:val="00FA42C9"/>
    <w:rsid w:val="00FA688D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67E33F6B"/>
  <w15:docId w15:val="{19EDB47A-8988-4B4E-BD25-30BA1F3F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  <w:style w:type="character" w:customStyle="1" w:styleId="custom-field-value">
    <w:name w:val="custom-field-value"/>
    <w:basedOn w:val="Policepardfaut"/>
    <w:rsid w:val="006D7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5CFD-1FAF-4223-B45E-8E1F4E5F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1</TotalTime>
  <Pages>1</Pages>
  <Words>66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470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6</cp:revision>
  <cp:lastPrinted>2025-06-19T11:38:00Z</cp:lastPrinted>
  <dcterms:created xsi:type="dcterms:W3CDTF">2026-05-18T12:20:00Z</dcterms:created>
  <dcterms:modified xsi:type="dcterms:W3CDTF">2026-05-18T13:26:00Z</dcterms:modified>
</cp:coreProperties>
</file>